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22653" w14:textId="77777777" w:rsidR="00FE0584" w:rsidRDefault="00830142">
      <w:r>
        <w:rPr>
          <w:rFonts w:hint="eastAsia"/>
        </w:rPr>
        <w:t>別記第</w:t>
      </w:r>
      <w:r>
        <w:t>12</w:t>
      </w:r>
      <w:r>
        <w:rPr>
          <w:rFonts w:hint="eastAsia"/>
        </w:rPr>
        <w:t>号様式</w:t>
      </w:r>
      <w:r w:rsidR="00FE0584">
        <w:t>(</w:t>
      </w:r>
      <w:r w:rsidR="00FE0584">
        <w:rPr>
          <w:rFonts w:hint="eastAsia"/>
        </w:rPr>
        <w:t>第</w:t>
      </w:r>
      <w:r w:rsidR="00FE0584">
        <w:t>11</w:t>
      </w:r>
      <w:r w:rsidR="00FE0584">
        <w:rPr>
          <w:rFonts w:hint="eastAsia"/>
        </w:rPr>
        <w:t>条関係</w:t>
      </w:r>
      <w:r w:rsidR="00FE0584">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0"/>
        <w:gridCol w:w="4012"/>
        <w:gridCol w:w="218"/>
      </w:tblGrid>
      <w:tr w:rsidR="00FE0584" w14:paraId="347CABF6" w14:textId="77777777">
        <w:tblPrEx>
          <w:tblCellMar>
            <w:top w:w="0" w:type="dxa"/>
            <w:bottom w:w="0" w:type="dxa"/>
          </w:tblCellMar>
        </w:tblPrEx>
        <w:trPr>
          <w:trHeight w:hRule="exact" w:val="3800"/>
        </w:trPr>
        <w:tc>
          <w:tcPr>
            <w:tcW w:w="8490" w:type="dxa"/>
            <w:gridSpan w:val="3"/>
            <w:tcBorders>
              <w:bottom w:val="nil"/>
            </w:tcBorders>
          </w:tcPr>
          <w:p w14:paraId="79250BDA" w14:textId="77777777" w:rsidR="00FE0584" w:rsidRDefault="00FE0584"/>
          <w:p w14:paraId="1D4491E6" w14:textId="77777777" w:rsidR="00FE0584" w:rsidRDefault="00FE0584">
            <w:pPr>
              <w:jc w:val="right"/>
            </w:pPr>
            <w:r>
              <w:rPr>
                <w:rFonts w:hint="eastAsia"/>
              </w:rPr>
              <w:t>年　　月　　日</w:t>
            </w:r>
          </w:p>
          <w:p w14:paraId="6A9DE704" w14:textId="77777777" w:rsidR="00FE0584" w:rsidRDefault="00FE0584"/>
          <w:p w14:paraId="46B462B6" w14:textId="77777777" w:rsidR="00FE0584" w:rsidRDefault="00FE0584"/>
          <w:p w14:paraId="113BCD4A" w14:textId="77777777" w:rsidR="00FE0584" w:rsidRDefault="00FE0584"/>
          <w:p w14:paraId="3E3F5C4F" w14:textId="77777777" w:rsidR="00FE0584" w:rsidRDefault="00FE0584">
            <w:r>
              <w:rPr>
                <w:rFonts w:hint="eastAsia"/>
              </w:rPr>
              <w:t xml:space="preserve">　江東区保健所長　殿</w:t>
            </w:r>
          </w:p>
          <w:p w14:paraId="1FC52708" w14:textId="77777777" w:rsidR="00FE0584" w:rsidRDefault="00FE0584"/>
          <w:p w14:paraId="697719B2" w14:textId="77777777" w:rsidR="00FE0584" w:rsidRDefault="00FE0584"/>
          <w:p w14:paraId="1921BFEC" w14:textId="77777777" w:rsidR="00FE0584" w:rsidRDefault="00FE0584"/>
          <w:p w14:paraId="3ECC76AF" w14:textId="77777777" w:rsidR="00FE0584" w:rsidRDefault="00FE0584">
            <w:pPr>
              <w:jc w:val="right"/>
            </w:pPr>
            <w:r>
              <w:rPr>
                <w:rFonts w:hint="eastAsia"/>
              </w:rPr>
              <w:t xml:space="preserve">設置者　　　　　　　　　　　　　　　　　　　　</w:t>
            </w:r>
          </w:p>
          <w:p w14:paraId="44F1E905" w14:textId="77777777" w:rsidR="00FE0584" w:rsidRDefault="00FE0584">
            <w:pPr>
              <w:jc w:val="right"/>
            </w:pPr>
            <w:r>
              <w:rPr>
                <w:rFonts w:hint="eastAsia"/>
                <w:spacing w:val="210"/>
              </w:rPr>
              <w:t>住</w:t>
            </w:r>
            <w:r>
              <w:rPr>
                <w:rFonts w:hint="eastAsia"/>
              </w:rPr>
              <w:t xml:space="preserve">所　　　　　　　　　　　　　　　　　　</w:t>
            </w:r>
          </w:p>
          <w:p w14:paraId="0F854FAB" w14:textId="77777777" w:rsidR="00FE0584" w:rsidRDefault="00FE0584">
            <w:pPr>
              <w:jc w:val="right"/>
              <w:rPr>
                <w:spacing w:val="210"/>
              </w:rPr>
            </w:pPr>
          </w:p>
          <w:p w14:paraId="084E075A" w14:textId="77777777" w:rsidR="00FE0584" w:rsidRDefault="00FE0584">
            <w:pPr>
              <w:jc w:val="right"/>
            </w:pPr>
            <w:r>
              <w:rPr>
                <w:rFonts w:hint="eastAsia"/>
                <w:spacing w:val="210"/>
              </w:rPr>
              <w:t>氏</w:t>
            </w:r>
            <w:r>
              <w:rPr>
                <w:rFonts w:hint="eastAsia"/>
              </w:rPr>
              <w:t xml:space="preserve">名　　　　　　　　　　　　　　　　</w:t>
            </w:r>
            <w:r w:rsidR="00830142">
              <w:rPr>
                <w:rFonts w:hint="eastAsia"/>
              </w:rPr>
              <w:t xml:space="preserve">　</w:t>
            </w:r>
            <w:r>
              <w:rPr>
                <w:rFonts w:hint="eastAsia"/>
              </w:rPr>
              <w:t xml:space="preserve">　</w:t>
            </w:r>
          </w:p>
        </w:tc>
      </w:tr>
      <w:tr w:rsidR="00FE0584" w14:paraId="036D09B8" w14:textId="77777777">
        <w:tblPrEx>
          <w:tblCellMar>
            <w:top w:w="0" w:type="dxa"/>
            <w:bottom w:w="0" w:type="dxa"/>
          </w:tblCellMar>
        </w:tblPrEx>
        <w:trPr>
          <w:cantSplit/>
          <w:trHeight w:hRule="exact" w:val="560"/>
        </w:trPr>
        <w:tc>
          <w:tcPr>
            <w:tcW w:w="4260" w:type="dxa"/>
            <w:tcBorders>
              <w:top w:val="nil"/>
              <w:bottom w:val="nil"/>
              <w:right w:val="nil"/>
            </w:tcBorders>
          </w:tcPr>
          <w:p w14:paraId="2DDDD2E9" w14:textId="77777777" w:rsidR="00FE0584" w:rsidRDefault="003650E2">
            <w:r>
              <w:rPr>
                <w:noProof/>
              </w:rPr>
              <w:pict w14:anchorId="52E83186">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13.45pt;margin-top:0;width:198.75pt;height:27.95pt;z-index:251657216;mso-wrap-distance-left:9.05pt;mso-wrap-distance-right:9.05pt;mso-position-horizontal-relative:text;mso-position-vertical-relative:text" o:allowincell="f" strokeweight=".5pt"/>
              </w:pict>
            </w:r>
            <w:r w:rsidR="00FE0584">
              <w:rPr>
                <w:rFonts w:hint="eastAsia"/>
              </w:rPr>
              <w:t xml:space="preserve">　</w:t>
            </w:r>
          </w:p>
        </w:tc>
        <w:tc>
          <w:tcPr>
            <w:tcW w:w="4012" w:type="dxa"/>
            <w:tcBorders>
              <w:top w:val="nil"/>
              <w:left w:val="nil"/>
              <w:bottom w:val="nil"/>
              <w:right w:val="nil"/>
            </w:tcBorders>
            <w:vAlign w:val="center"/>
          </w:tcPr>
          <w:p w14:paraId="31F1069E" w14:textId="77777777" w:rsidR="00FE0584" w:rsidRDefault="00FE0584">
            <w:r>
              <w:rPr>
                <w:rFonts w:hint="eastAsia"/>
              </w:rPr>
              <w:t>法人又は組合にあっては、主たる事務所の所在地及び名称並びに代表者の氏名</w:t>
            </w:r>
          </w:p>
        </w:tc>
        <w:tc>
          <w:tcPr>
            <w:tcW w:w="218" w:type="dxa"/>
            <w:tcBorders>
              <w:top w:val="nil"/>
              <w:left w:val="nil"/>
              <w:bottom w:val="nil"/>
            </w:tcBorders>
          </w:tcPr>
          <w:p w14:paraId="0697AA4D" w14:textId="77777777" w:rsidR="00FE0584" w:rsidRDefault="00FE0584">
            <w:r>
              <w:rPr>
                <w:rFonts w:hint="eastAsia"/>
              </w:rPr>
              <w:t xml:space="preserve">　</w:t>
            </w:r>
          </w:p>
        </w:tc>
      </w:tr>
      <w:tr w:rsidR="00FE0584" w14:paraId="428956A4" w14:textId="77777777">
        <w:tblPrEx>
          <w:tblCellMar>
            <w:top w:w="0" w:type="dxa"/>
            <w:bottom w:w="0" w:type="dxa"/>
          </w:tblCellMar>
        </w:tblPrEx>
        <w:trPr>
          <w:trHeight w:hRule="exact" w:val="8200"/>
        </w:trPr>
        <w:tc>
          <w:tcPr>
            <w:tcW w:w="8490" w:type="dxa"/>
            <w:gridSpan w:val="3"/>
            <w:tcBorders>
              <w:top w:val="nil"/>
            </w:tcBorders>
          </w:tcPr>
          <w:p w14:paraId="091A7EBC" w14:textId="77777777" w:rsidR="00FE0584" w:rsidRDefault="00FE0584"/>
          <w:p w14:paraId="587CB030" w14:textId="77777777" w:rsidR="00FE0584" w:rsidRDefault="00FE0584"/>
          <w:p w14:paraId="427FFCA0" w14:textId="77777777" w:rsidR="00FE0584" w:rsidRDefault="00FE0584"/>
          <w:p w14:paraId="430B6223" w14:textId="77777777" w:rsidR="00FE0584" w:rsidRDefault="00FE0584">
            <w:pPr>
              <w:jc w:val="center"/>
            </w:pPr>
            <w:r>
              <w:rPr>
                <w:rFonts w:hint="eastAsia"/>
              </w:rPr>
              <w:t>専用水道管理業務委託契約失効届</w:t>
            </w:r>
          </w:p>
          <w:p w14:paraId="26C0B4A7" w14:textId="77777777" w:rsidR="00FE0584" w:rsidRDefault="00FE0584"/>
          <w:p w14:paraId="49DF3FA3" w14:textId="77777777" w:rsidR="00FE0584" w:rsidRDefault="00FE0584"/>
          <w:p w14:paraId="1499294F" w14:textId="77777777" w:rsidR="00FE0584" w:rsidRDefault="00FE0584">
            <w:r>
              <w:rPr>
                <w:rFonts w:hint="eastAsia"/>
              </w:rPr>
              <w:t xml:space="preserve">　水道の管理に関する技術上の業務の委託に係る契約が効力を失ったので、水道法第</w:t>
            </w:r>
            <w:r>
              <w:t>24</w:t>
            </w:r>
            <w:r>
              <w:rPr>
                <w:rFonts w:hint="eastAsia"/>
              </w:rPr>
              <w:t>条の</w:t>
            </w:r>
            <w:r>
              <w:t>3</w:t>
            </w:r>
            <w:r>
              <w:rPr>
                <w:rFonts w:hint="eastAsia"/>
              </w:rPr>
              <w:t>第</w:t>
            </w:r>
            <w:r>
              <w:t>2</w:t>
            </w:r>
            <w:r>
              <w:rPr>
                <w:rFonts w:hint="eastAsia"/>
              </w:rPr>
              <w:t>項</w:t>
            </w:r>
            <w:r>
              <w:t>(</w:t>
            </w:r>
            <w:r>
              <w:rPr>
                <w:rFonts w:hint="eastAsia"/>
              </w:rPr>
              <w:t>第</w:t>
            </w:r>
            <w:r>
              <w:t>31</w:t>
            </w:r>
            <w:r>
              <w:rPr>
                <w:rFonts w:hint="eastAsia"/>
              </w:rPr>
              <w:t>条において準用する第</w:t>
            </w:r>
            <w:r>
              <w:t>24</w:t>
            </w:r>
            <w:r>
              <w:rPr>
                <w:rFonts w:hint="eastAsia"/>
              </w:rPr>
              <w:t>条の</w:t>
            </w:r>
            <w:r>
              <w:t>3</w:t>
            </w:r>
            <w:r>
              <w:rPr>
                <w:rFonts w:hint="eastAsia"/>
              </w:rPr>
              <w:t>第</w:t>
            </w:r>
            <w:r>
              <w:t>2</w:t>
            </w:r>
            <w:r>
              <w:rPr>
                <w:rFonts w:hint="eastAsia"/>
              </w:rPr>
              <w:t>項</w:t>
            </w:r>
            <w:r>
              <w:t>)</w:t>
            </w:r>
            <w:r>
              <w:rPr>
                <w:rFonts w:hint="eastAsia"/>
              </w:rPr>
              <w:t>の規定により、下記のとおり届け出ます。</w:t>
            </w:r>
          </w:p>
          <w:p w14:paraId="52D26E0D" w14:textId="77777777" w:rsidR="00FE0584" w:rsidRDefault="00FE0584"/>
          <w:p w14:paraId="6DD4C4F5" w14:textId="77777777" w:rsidR="00FE0584" w:rsidRDefault="00FE0584">
            <w:pPr>
              <w:jc w:val="center"/>
            </w:pPr>
            <w:r>
              <w:rPr>
                <w:rFonts w:hint="eastAsia"/>
              </w:rPr>
              <w:t>記</w:t>
            </w:r>
          </w:p>
          <w:p w14:paraId="1694DBD9" w14:textId="77777777" w:rsidR="00FE0584" w:rsidRDefault="00FE0584"/>
          <w:p w14:paraId="67C2DC96" w14:textId="77777777" w:rsidR="00FE0584" w:rsidRDefault="00FE0584">
            <w:r>
              <w:rPr>
                <w:rFonts w:hint="eastAsia"/>
              </w:rPr>
              <w:t xml:space="preserve">　</w:t>
            </w:r>
            <w:r>
              <w:t>1</w:t>
            </w:r>
            <w:r>
              <w:rPr>
                <w:rFonts w:hint="eastAsia"/>
              </w:rPr>
              <w:t xml:space="preserve">　水道管理業務委託者の住所及び氏名</w:t>
            </w:r>
          </w:p>
          <w:p w14:paraId="39954EA5" w14:textId="77777777" w:rsidR="00FE0584" w:rsidRDefault="00FE0584">
            <w:r>
              <w:rPr>
                <w:rFonts w:hint="eastAsia"/>
                <w:spacing w:val="53"/>
              </w:rPr>
              <w:t xml:space="preserve">　</w:t>
            </w:r>
            <w:r>
              <w:rPr>
                <w:rFonts w:hint="eastAsia"/>
              </w:rPr>
              <w:t xml:space="preserve">　</w:t>
            </w:r>
            <w:r>
              <w:t>(</w:t>
            </w:r>
            <w:r>
              <w:rPr>
                <w:rFonts w:hint="eastAsia"/>
              </w:rPr>
              <w:t>法人又は組合にあっては、主たる事務所の所在地及び名称並びに代表者の氏名</w:t>
            </w:r>
            <w:r>
              <w:t>)</w:t>
            </w:r>
          </w:p>
          <w:p w14:paraId="2FF6D5DA" w14:textId="77777777" w:rsidR="00FE0584" w:rsidRDefault="00FE0584"/>
          <w:p w14:paraId="2B76D1BB" w14:textId="77777777" w:rsidR="00FE0584" w:rsidRDefault="00FE0584"/>
          <w:p w14:paraId="0858BBFE" w14:textId="77777777" w:rsidR="00FE0584" w:rsidRDefault="00FE0584"/>
          <w:p w14:paraId="4F30B692" w14:textId="77777777" w:rsidR="00FE0584" w:rsidRDefault="00FE0584">
            <w:r>
              <w:rPr>
                <w:rFonts w:hint="eastAsia"/>
              </w:rPr>
              <w:t xml:space="preserve">　</w:t>
            </w:r>
            <w:r>
              <w:t>2</w:t>
            </w:r>
            <w:r>
              <w:rPr>
                <w:rFonts w:hint="eastAsia"/>
              </w:rPr>
              <w:t xml:space="preserve">　受託水道業務技術管理者の氏名</w:t>
            </w:r>
          </w:p>
          <w:p w14:paraId="1AD8DAD4" w14:textId="77777777" w:rsidR="00FE0584" w:rsidRDefault="00FE0584">
            <w:pPr>
              <w:ind w:left="4515" w:hanging="4515"/>
              <w:jc w:val="left"/>
              <w:rPr>
                <w:spacing w:val="53"/>
              </w:rPr>
            </w:pPr>
          </w:p>
          <w:p w14:paraId="0C4FBE0D" w14:textId="77777777" w:rsidR="00FE0584" w:rsidRDefault="00FE0584"/>
          <w:p w14:paraId="6A3AB3B0" w14:textId="77777777" w:rsidR="00FE0584" w:rsidRDefault="00FE0584">
            <w:r>
              <w:rPr>
                <w:rFonts w:hint="eastAsia"/>
              </w:rPr>
              <w:t xml:space="preserve">　</w:t>
            </w:r>
            <w:r>
              <w:t>3</w:t>
            </w:r>
            <w:r>
              <w:rPr>
                <w:rFonts w:hint="eastAsia"/>
              </w:rPr>
              <w:t xml:space="preserve">　委託した業務の範囲</w:t>
            </w:r>
          </w:p>
          <w:p w14:paraId="690C6544" w14:textId="77777777" w:rsidR="00FE0584" w:rsidRDefault="00FE0584"/>
          <w:p w14:paraId="1B95C4FC" w14:textId="77777777" w:rsidR="00FE0584" w:rsidRDefault="00FE0584"/>
          <w:p w14:paraId="5BB2C4DF" w14:textId="77777777" w:rsidR="00FE0584" w:rsidRDefault="00FE0584">
            <w:r>
              <w:rPr>
                <w:rFonts w:hint="eastAsia"/>
              </w:rPr>
              <w:t xml:space="preserve">　</w:t>
            </w:r>
            <w:r>
              <w:t>4</w:t>
            </w:r>
            <w:r>
              <w:rPr>
                <w:rFonts w:hint="eastAsia"/>
              </w:rPr>
              <w:t xml:space="preserve">　契約期間</w:t>
            </w:r>
          </w:p>
          <w:p w14:paraId="74378A3B" w14:textId="77777777" w:rsidR="00FE0584" w:rsidRDefault="00FE0584">
            <w:r>
              <w:rPr>
                <w:rFonts w:hint="eastAsia"/>
                <w:spacing w:val="53"/>
              </w:rPr>
              <w:t xml:space="preserve">　</w:t>
            </w:r>
            <w:r>
              <w:rPr>
                <w:rFonts w:hint="eastAsia"/>
              </w:rPr>
              <w:t xml:space="preserve">　　　　　　　年　　月　　日から　　　　　年　　月　　日まで</w:t>
            </w:r>
          </w:p>
          <w:p w14:paraId="11BEF6DE" w14:textId="77777777" w:rsidR="00FE0584" w:rsidRDefault="00FE0584"/>
          <w:p w14:paraId="661158D2" w14:textId="77777777" w:rsidR="00FE0584" w:rsidRDefault="00FE0584">
            <w:r>
              <w:rPr>
                <w:rFonts w:hint="eastAsia"/>
              </w:rPr>
              <w:t xml:space="preserve">　</w:t>
            </w:r>
            <w:r>
              <w:t>5</w:t>
            </w:r>
            <w:r>
              <w:rPr>
                <w:rFonts w:hint="eastAsia"/>
              </w:rPr>
              <w:t xml:space="preserve">　当該契約が効力を失った理由</w:t>
            </w:r>
          </w:p>
        </w:tc>
      </w:tr>
    </w:tbl>
    <w:p w14:paraId="29CDB010" w14:textId="77777777" w:rsidR="00FE0584" w:rsidRDefault="00FE0584">
      <w:pPr>
        <w:jc w:val="right"/>
      </w:pPr>
    </w:p>
    <w:sectPr w:rsidR="00FE0584">
      <w:pgSz w:w="11906" w:h="16838" w:code="9"/>
      <w:pgMar w:top="1701" w:right="1701" w:bottom="1701" w:left="1701" w:header="282" w:footer="28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78D4F" w14:textId="77777777" w:rsidR="00F15D11" w:rsidRDefault="00F15D11" w:rsidP="002008B9">
      <w:r>
        <w:separator/>
      </w:r>
    </w:p>
  </w:endnote>
  <w:endnote w:type="continuationSeparator" w:id="0">
    <w:p w14:paraId="2C0ACCA3" w14:textId="77777777" w:rsidR="00F15D11" w:rsidRDefault="00F15D11" w:rsidP="0020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99942" w14:textId="77777777" w:rsidR="00F15D11" w:rsidRDefault="00F15D11" w:rsidP="002008B9">
      <w:r>
        <w:separator/>
      </w:r>
    </w:p>
  </w:footnote>
  <w:footnote w:type="continuationSeparator" w:id="0">
    <w:p w14:paraId="51246F56" w14:textId="77777777" w:rsidR="00F15D11" w:rsidRDefault="00F15D11" w:rsidP="002008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doNotTrackMoves/>
  <w:doNotTrackFormatting/>
  <w:defaultTabStop w:val="851"/>
  <w:drawingGridHorizontalSpacing w:val="105"/>
  <w:drawingGridVerticalSpacing w:val="3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FE0584"/>
    <w:rsid w:val="000C290E"/>
    <w:rsid w:val="002008B9"/>
    <w:rsid w:val="003650E2"/>
    <w:rsid w:val="007438C5"/>
    <w:rsid w:val="00830142"/>
    <w:rsid w:val="00A33549"/>
    <w:rsid w:val="00A7064A"/>
    <w:rsid w:val="00D04995"/>
    <w:rsid w:val="00D41155"/>
    <w:rsid w:val="00E768D0"/>
    <w:rsid w:val="00F15D11"/>
    <w:rsid w:val="00FE0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ocId w14:val="002D0295"/>
  <w14:defaultImageDpi w14:val="0"/>
  <w15:docId w15:val="{5F024A81-AE43-4CEA-87A4-05A3589CA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textAlignment w:val="center"/>
    </w:pPr>
    <w:rPr>
      <w:rFonts w:ascii="ＭＳ 明朝" w:hAnsi="Courier New"/>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hAnsi="Courier New"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38651;&#23376;&#26356;&#26032;\&#26032;&#20214;&#12539;&#21407;&#35696;&#65288;&#32294;&#65289;.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新件・原議（縦）.dot</Template>
  <TotalTime>0</TotalTime>
  <Pages>1</Pages>
  <Words>63</Words>
  <Characters>362</Characters>
  <Application>Microsoft Office Word</Application>
  <DocSecurity>0</DocSecurity>
  <Lines>3</Lines>
  <Paragraphs>1</Paragraphs>
  <ScaleCrop>false</ScaleCrop>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Kohei MIYAGUCHI</dc:creator>
  <cp:keywords/>
  <dc:description/>
  <cp:lastModifiedBy>宮口　航平_江東区</cp:lastModifiedBy>
  <cp:revision>2</cp:revision>
  <cp:lastPrinted>2024-05-12T13:15:00Z</cp:lastPrinted>
  <dcterms:created xsi:type="dcterms:W3CDTF">2025-09-04T23:00:00Z</dcterms:created>
  <dcterms:modified xsi:type="dcterms:W3CDTF">2025-09-04T23:00:00Z</dcterms:modified>
</cp:coreProperties>
</file>