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46E0D" w14:textId="77777777" w:rsidR="0075332C" w:rsidRDefault="000E1692">
      <w:r>
        <w:rPr>
          <w:rFonts w:hint="eastAsia"/>
        </w:rPr>
        <w:t>別記第</w:t>
      </w:r>
      <w:r>
        <w:t>11</w:t>
      </w:r>
      <w:r>
        <w:rPr>
          <w:rFonts w:hint="eastAsia"/>
        </w:rPr>
        <w:t>号様式</w:t>
      </w:r>
      <w:r w:rsidR="0075332C">
        <w:t>(</w:t>
      </w:r>
      <w:r w:rsidR="0075332C">
        <w:rPr>
          <w:rFonts w:hint="eastAsia"/>
        </w:rPr>
        <w:t>第</w:t>
      </w:r>
      <w:r w:rsidR="0075332C">
        <w:t>11</w:t>
      </w:r>
      <w:r w:rsidR="0075332C">
        <w:rPr>
          <w:rFonts w:hint="eastAsia"/>
        </w:rPr>
        <w:t>条関係</w:t>
      </w:r>
      <w:r w:rsidR="0075332C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0"/>
        <w:gridCol w:w="4012"/>
        <w:gridCol w:w="218"/>
      </w:tblGrid>
      <w:tr w:rsidR="0075332C" w14:paraId="021724C6" w14:textId="77777777">
        <w:tblPrEx>
          <w:tblCellMar>
            <w:top w:w="0" w:type="dxa"/>
            <w:bottom w:w="0" w:type="dxa"/>
          </w:tblCellMar>
        </w:tblPrEx>
        <w:trPr>
          <w:trHeight w:hRule="exact" w:val="3800"/>
        </w:trPr>
        <w:tc>
          <w:tcPr>
            <w:tcW w:w="8490" w:type="dxa"/>
            <w:gridSpan w:val="3"/>
            <w:tcBorders>
              <w:bottom w:val="nil"/>
            </w:tcBorders>
          </w:tcPr>
          <w:p w14:paraId="3C3EE3C1" w14:textId="77777777" w:rsidR="0075332C" w:rsidRDefault="0075332C"/>
          <w:p w14:paraId="53B446B1" w14:textId="77777777" w:rsidR="0075332C" w:rsidRDefault="0075332C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14:paraId="4608DD80" w14:textId="77777777" w:rsidR="0075332C" w:rsidRDefault="0075332C"/>
          <w:p w14:paraId="5D26523D" w14:textId="77777777" w:rsidR="0075332C" w:rsidRDefault="0075332C"/>
          <w:p w14:paraId="222DC6BA" w14:textId="77777777" w:rsidR="0075332C" w:rsidRDefault="0075332C"/>
          <w:p w14:paraId="512D9BDF" w14:textId="77777777" w:rsidR="0075332C" w:rsidRDefault="0075332C">
            <w:r>
              <w:rPr>
                <w:rFonts w:hint="eastAsia"/>
              </w:rPr>
              <w:t xml:space="preserve">　江東区保健所長　殿</w:t>
            </w:r>
          </w:p>
          <w:p w14:paraId="5DC18CBB" w14:textId="77777777" w:rsidR="0075332C" w:rsidRDefault="0075332C"/>
          <w:p w14:paraId="6540D027" w14:textId="77777777" w:rsidR="0075332C" w:rsidRDefault="0075332C"/>
          <w:p w14:paraId="027E496E" w14:textId="77777777" w:rsidR="0075332C" w:rsidRDefault="0075332C"/>
          <w:p w14:paraId="41D3AB98" w14:textId="77777777" w:rsidR="0075332C" w:rsidRDefault="0075332C">
            <w:pPr>
              <w:jc w:val="right"/>
            </w:pPr>
            <w:r>
              <w:rPr>
                <w:rFonts w:hint="eastAsia"/>
              </w:rPr>
              <w:t xml:space="preserve">設置者　　　　　　　　　　　　　　　　　　　　</w:t>
            </w:r>
          </w:p>
          <w:p w14:paraId="706ACD9F" w14:textId="77777777" w:rsidR="0075332C" w:rsidRDefault="0075332C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</w:t>
            </w:r>
          </w:p>
          <w:p w14:paraId="4C5F30B7" w14:textId="77777777" w:rsidR="0075332C" w:rsidRDefault="0075332C">
            <w:pPr>
              <w:jc w:val="right"/>
              <w:rPr>
                <w:spacing w:val="210"/>
              </w:rPr>
            </w:pPr>
          </w:p>
          <w:p w14:paraId="7ADCC24E" w14:textId="77777777" w:rsidR="0075332C" w:rsidRDefault="0075332C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</w:t>
            </w:r>
            <w:r w:rsidR="00ED5BD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</w:p>
        </w:tc>
      </w:tr>
      <w:tr w:rsidR="0075332C" w14:paraId="3945E0A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260" w:type="dxa"/>
            <w:tcBorders>
              <w:top w:val="nil"/>
              <w:bottom w:val="nil"/>
              <w:right w:val="nil"/>
            </w:tcBorders>
          </w:tcPr>
          <w:p w14:paraId="4CEA6BEA" w14:textId="77777777" w:rsidR="0075332C" w:rsidRDefault="00F200D4">
            <w:r>
              <w:rPr>
                <w:noProof/>
              </w:rPr>
              <w:pict w14:anchorId="58BB79C5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13.45pt;margin-top:0;width:198.75pt;height:27.95pt;z-index:251657216;mso-wrap-distance-left:9.05pt;mso-wrap-distance-right:9.05pt;mso-position-horizontal-relative:text;mso-position-vertical-relative:text" o:allowincell="f" strokeweight=".5pt"/>
              </w:pict>
            </w:r>
            <w:r w:rsidR="0075332C">
              <w:rPr>
                <w:rFonts w:hint="eastAsia"/>
              </w:rPr>
              <w:t xml:space="preserve">　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ABB63" w14:textId="77777777" w:rsidR="0075332C" w:rsidRDefault="0075332C">
            <w:r>
              <w:rPr>
                <w:rFonts w:hint="eastAsia"/>
              </w:rPr>
              <w:t>法人又は組合にあっては、主たる事務所の所在地及び名称並びに代表者の氏名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</w:tcBorders>
          </w:tcPr>
          <w:p w14:paraId="6033AB77" w14:textId="77777777" w:rsidR="0075332C" w:rsidRDefault="0075332C">
            <w:r>
              <w:rPr>
                <w:rFonts w:hint="eastAsia"/>
              </w:rPr>
              <w:t xml:space="preserve">　</w:t>
            </w:r>
          </w:p>
        </w:tc>
      </w:tr>
      <w:tr w:rsidR="0075332C" w14:paraId="5110ED87" w14:textId="77777777">
        <w:tblPrEx>
          <w:tblCellMar>
            <w:top w:w="0" w:type="dxa"/>
            <w:bottom w:w="0" w:type="dxa"/>
          </w:tblCellMar>
        </w:tblPrEx>
        <w:trPr>
          <w:trHeight w:hRule="exact" w:val="8200"/>
        </w:trPr>
        <w:tc>
          <w:tcPr>
            <w:tcW w:w="8490" w:type="dxa"/>
            <w:gridSpan w:val="3"/>
            <w:tcBorders>
              <w:top w:val="nil"/>
            </w:tcBorders>
          </w:tcPr>
          <w:p w14:paraId="48C83A23" w14:textId="77777777" w:rsidR="0075332C" w:rsidRDefault="0075332C"/>
          <w:p w14:paraId="446B37E4" w14:textId="77777777" w:rsidR="0075332C" w:rsidRDefault="0075332C"/>
          <w:p w14:paraId="604C043C" w14:textId="77777777" w:rsidR="0075332C" w:rsidRDefault="0075332C"/>
          <w:p w14:paraId="5F4B6CE7" w14:textId="77777777" w:rsidR="0075332C" w:rsidRDefault="0075332C">
            <w:pPr>
              <w:jc w:val="center"/>
            </w:pPr>
            <w:r>
              <w:rPr>
                <w:rFonts w:hint="eastAsia"/>
              </w:rPr>
              <w:t>専用水道管理業務委託届</w:t>
            </w:r>
          </w:p>
          <w:p w14:paraId="6B9DC477" w14:textId="77777777" w:rsidR="0075332C" w:rsidRDefault="0075332C"/>
          <w:p w14:paraId="1E86EE50" w14:textId="77777777" w:rsidR="0075332C" w:rsidRDefault="0075332C"/>
          <w:p w14:paraId="397127E3" w14:textId="77777777" w:rsidR="0075332C" w:rsidRDefault="0075332C">
            <w:r>
              <w:rPr>
                <w:rFonts w:hint="eastAsia"/>
              </w:rPr>
              <w:t xml:space="preserve">　水道の管理に関する技術上の業務を委託したので、水道法第</w:t>
            </w:r>
            <w:r>
              <w:t>24</w:t>
            </w:r>
            <w:r>
              <w:rPr>
                <w:rFonts w:hint="eastAsia"/>
              </w:rPr>
              <w:t>条の</w:t>
            </w:r>
            <w:r>
              <w:t>3</w:t>
            </w:r>
            <w:r>
              <w:rPr>
                <w:rFonts w:hint="eastAsia"/>
              </w:rPr>
              <w:t>第</w:t>
            </w:r>
            <w:r>
              <w:t>2</w:t>
            </w:r>
            <w:r>
              <w:rPr>
                <w:rFonts w:hint="eastAsia"/>
              </w:rPr>
              <w:t>項</w:t>
            </w:r>
            <w:r>
              <w:t>(</w:t>
            </w:r>
            <w:r>
              <w:rPr>
                <w:rFonts w:hint="eastAsia"/>
              </w:rPr>
              <w:t>第</w:t>
            </w:r>
            <w:r>
              <w:t>31</w:t>
            </w:r>
            <w:r>
              <w:rPr>
                <w:rFonts w:hint="eastAsia"/>
              </w:rPr>
              <w:t>条において準用する第</w:t>
            </w:r>
            <w:r>
              <w:t>24</w:t>
            </w:r>
            <w:r>
              <w:rPr>
                <w:rFonts w:hint="eastAsia"/>
              </w:rPr>
              <w:t>条の</w:t>
            </w:r>
            <w:r>
              <w:t>3</w:t>
            </w:r>
            <w:r>
              <w:rPr>
                <w:rFonts w:hint="eastAsia"/>
              </w:rPr>
              <w:t>第</w:t>
            </w:r>
            <w:r>
              <w:t>2</w:t>
            </w:r>
            <w:r>
              <w:rPr>
                <w:rFonts w:hint="eastAsia"/>
              </w:rPr>
              <w:t>項</w:t>
            </w:r>
            <w:r>
              <w:t>)</w:t>
            </w:r>
            <w:r>
              <w:rPr>
                <w:rFonts w:hint="eastAsia"/>
              </w:rPr>
              <w:t>の規定により、下記のとおり届け出ます。</w:t>
            </w:r>
          </w:p>
          <w:p w14:paraId="45140B7A" w14:textId="77777777" w:rsidR="0075332C" w:rsidRDefault="0075332C"/>
          <w:p w14:paraId="2D092342" w14:textId="77777777" w:rsidR="0075332C" w:rsidRDefault="0075332C"/>
          <w:p w14:paraId="529A6FF2" w14:textId="77777777" w:rsidR="0075332C" w:rsidRDefault="0075332C">
            <w:pPr>
              <w:jc w:val="center"/>
            </w:pPr>
            <w:r>
              <w:rPr>
                <w:rFonts w:hint="eastAsia"/>
              </w:rPr>
              <w:t>記</w:t>
            </w:r>
          </w:p>
          <w:p w14:paraId="09C57002" w14:textId="77777777" w:rsidR="0075332C" w:rsidRDefault="0075332C"/>
          <w:p w14:paraId="7666AF13" w14:textId="77777777" w:rsidR="0075332C" w:rsidRDefault="0075332C"/>
          <w:p w14:paraId="5C576E80" w14:textId="77777777" w:rsidR="0075332C" w:rsidRDefault="0075332C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水道管理業務委託者の住所及び氏名</w:t>
            </w:r>
          </w:p>
          <w:p w14:paraId="2137156B" w14:textId="77777777" w:rsidR="0075332C" w:rsidRDefault="0075332C">
            <w:r>
              <w:rPr>
                <w:rFonts w:hint="eastAsia"/>
                <w:spacing w:val="53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  <w:r>
              <w:t>(</w:t>
            </w:r>
            <w:r>
              <w:rPr>
                <w:rFonts w:hint="eastAsia"/>
              </w:rPr>
              <w:t>法人又は組合にあっては、主たる事務所の所在地及び名称並びに代表者の氏名</w:t>
            </w:r>
            <w:r>
              <w:t>)</w:t>
            </w:r>
          </w:p>
          <w:p w14:paraId="593D7972" w14:textId="77777777" w:rsidR="0075332C" w:rsidRDefault="0075332C"/>
          <w:p w14:paraId="2668E082" w14:textId="77777777" w:rsidR="0075332C" w:rsidRDefault="0075332C"/>
          <w:p w14:paraId="2079A9C1" w14:textId="77777777" w:rsidR="0075332C" w:rsidRDefault="0075332C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受託水道業務技術管理者の氏名</w:t>
            </w:r>
          </w:p>
          <w:p w14:paraId="7672125F" w14:textId="77777777" w:rsidR="0075332C" w:rsidRDefault="0075332C">
            <w:pPr>
              <w:ind w:left="4515" w:hanging="4515"/>
              <w:jc w:val="left"/>
              <w:rPr>
                <w:spacing w:val="53"/>
              </w:rPr>
            </w:pPr>
          </w:p>
          <w:p w14:paraId="1137CEBC" w14:textId="77777777" w:rsidR="0075332C" w:rsidRDefault="0075332C"/>
          <w:p w14:paraId="2502BE77" w14:textId="77777777" w:rsidR="0075332C" w:rsidRDefault="0075332C">
            <w:r>
              <w:rPr>
                <w:rFonts w:hint="eastAsia"/>
              </w:rPr>
              <w:t xml:space="preserve">　</w:t>
            </w:r>
            <w:r>
              <w:t>3</w:t>
            </w:r>
            <w:r>
              <w:rPr>
                <w:rFonts w:hint="eastAsia"/>
              </w:rPr>
              <w:t xml:space="preserve">　委託した業務の範囲</w:t>
            </w:r>
          </w:p>
          <w:p w14:paraId="7551AF99" w14:textId="77777777" w:rsidR="0075332C" w:rsidRDefault="0075332C"/>
          <w:p w14:paraId="59CA6EA7" w14:textId="77777777" w:rsidR="0075332C" w:rsidRDefault="0075332C"/>
          <w:p w14:paraId="4603D010" w14:textId="77777777" w:rsidR="0075332C" w:rsidRDefault="0075332C">
            <w:r>
              <w:rPr>
                <w:rFonts w:hint="eastAsia"/>
              </w:rPr>
              <w:t xml:space="preserve">　</w:t>
            </w:r>
            <w:r>
              <w:t>4</w:t>
            </w:r>
            <w:r>
              <w:rPr>
                <w:rFonts w:hint="eastAsia"/>
              </w:rPr>
              <w:t xml:space="preserve">　契約期間</w:t>
            </w:r>
          </w:p>
          <w:p w14:paraId="1B51D606" w14:textId="77777777" w:rsidR="0075332C" w:rsidRDefault="0075332C">
            <w:r>
              <w:rPr>
                <w:rFonts w:hint="eastAsia"/>
                <w:spacing w:val="53"/>
              </w:rPr>
              <w:t xml:space="preserve">　</w:t>
            </w:r>
            <w:r>
              <w:rPr>
                <w:rFonts w:hint="eastAsia"/>
              </w:rPr>
              <w:t xml:space="preserve">　　　　　　　　年　　月　　日から　　　　　年　　月　　日まで</w:t>
            </w:r>
          </w:p>
          <w:p w14:paraId="2D8C6059" w14:textId="77777777" w:rsidR="0075332C" w:rsidRDefault="0075332C"/>
          <w:p w14:paraId="7D590AB3" w14:textId="77777777" w:rsidR="0075332C" w:rsidRDefault="0075332C">
            <w:r>
              <w:rPr>
                <w:rFonts w:hint="eastAsia"/>
              </w:rPr>
              <w:t>添付書類</w:t>
            </w:r>
          </w:p>
          <w:p w14:paraId="5BFC6318" w14:textId="77777777" w:rsidR="0075332C" w:rsidRDefault="0075332C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受託水道業務技術管理者の資格を有することを証する書類</w:t>
            </w:r>
          </w:p>
          <w:p w14:paraId="7C728979" w14:textId="77777777" w:rsidR="0075332C" w:rsidRDefault="0075332C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委託契約書の写し</w:t>
            </w:r>
          </w:p>
        </w:tc>
      </w:tr>
    </w:tbl>
    <w:p w14:paraId="11753694" w14:textId="77777777" w:rsidR="0075332C" w:rsidRDefault="0075332C">
      <w:pPr>
        <w:jc w:val="right"/>
      </w:pPr>
    </w:p>
    <w:sectPr w:rsidR="0075332C">
      <w:pgSz w:w="11906" w:h="16838" w:code="9"/>
      <w:pgMar w:top="1701" w:right="1701" w:bottom="1701" w:left="1701" w:header="282" w:footer="28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00A1A" w14:textId="77777777" w:rsidR="00883E3C" w:rsidRDefault="00883E3C" w:rsidP="002008B9">
      <w:r>
        <w:separator/>
      </w:r>
    </w:p>
  </w:endnote>
  <w:endnote w:type="continuationSeparator" w:id="0">
    <w:p w14:paraId="29A8FD11" w14:textId="77777777" w:rsidR="00883E3C" w:rsidRDefault="00883E3C" w:rsidP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A088A" w14:textId="77777777" w:rsidR="00883E3C" w:rsidRDefault="00883E3C" w:rsidP="002008B9">
      <w:r>
        <w:separator/>
      </w:r>
    </w:p>
  </w:footnote>
  <w:footnote w:type="continuationSeparator" w:id="0">
    <w:p w14:paraId="747BB860" w14:textId="77777777" w:rsidR="00883E3C" w:rsidRDefault="00883E3C" w:rsidP="00200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oNotTrackMoves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5332C"/>
    <w:rsid w:val="000E1692"/>
    <w:rsid w:val="00152EE9"/>
    <w:rsid w:val="002008B9"/>
    <w:rsid w:val="00650311"/>
    <w:rsid w:val="0075332C"/>
    <w:rsid w:val="00796892"/>
    <w:rsid w:val="00883E3C"/>
    <w:rsid w:val="00971E6B"/>
    <w:rsid w:val="00B01B2B"/>
    <w:rsid w:val="00C27FFA"/>
    <w:rsid w:val="00D0741B"/>
    <w:rsid w:val="00DA7917"/>
    <w:rsid w:val="00ED5BD1"/>
    <w:rsid w:val="00F2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7E1F4232"/>
  <w14:defaultImageDpi w14:val="0"/>
  <w15:docId w15:val="{A9A8C5AD-6D53-49F0-9B4C-D7AE1AC34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  <w:textAlignment w:val="center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38651;&#23376;&#26356;&#26032;\&#26032;&#20214;&#12539;&#21407;&#35696;&#65288;&#32294;&#65289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新件・原議（縦）.dot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Kohei MIYAGUCHI</dc:creator>
  <cp:keywords/>
  <dc:description/>
  <cp:lastModifiedBy>宮口　航平_江東区</cp:lastModifiedBy>
  <cp:revision>2</cp:revision>
  <cp:lastPrinted>2024-05-12T13:14:00Z</cp:lastPrinted>
  <dcterms:created xsi:type="dcterms:W3CDTF">2025-09-04T23:00:00Z</dcterms:created>
  <dcterms:modified xsi:type="dcterms:W3CDTF">2025-09-04T23:00:00Z</dcterms:modified>
</cp:coreProperties>
</file>