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1322D9" w14:textId="77777777" w:rsidR="00002E52" w:rsidRDefault="00D12A6A">
      <w:r>
        <w:rPr>
          <w:rFonts w:hint="eastAsia"/>
        </w:rPr>
        <w:t>別記第</w:t>
      </w:r>
      <w:r>
        <w:t>10</w:t>
      </w:r>
      <w:r>
        <w:rPr>
          <w:rFonts w:hint="eastAsia"/>
        </w:rPr>
        <w:t>号様式</w:t>
      </w:r>
      <w:r w:rsidR="00002E52">
        <w:t>(</w:t>
      </w:r>
      <w:r w:rsidR="00002E52">
        <w:rPr>
          <w:rFonts w:hint="eastAsia"/>
        </w:rPr>
        <w:t>第</w:t>
      </w:r>
      <w:r w:rsidR="00002E52">
        <w:t>4</w:t>
      </w:r>
      <w:r w:rsidR="00002E52">
        <w:rPr>
          <w:rFonts w:hint="eastAsia"/>
        </w:rPr>
        <w:t>条関係</w:t>
      </w:r>
      <w:r w:rsidR="00002E52">
        <w:t>)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260"/>
        <w:gridCol w:w="4012"/>
        <w:gridCol w:w="218"/>
      </w:tblGrid>
      <w:tr w:rsidR="00002E52" w14:paraId="68376D7D" w14:textId="77777777">
        <w:tblPrEx>
          <w:tblCellMar>
            <w:top w:w="0" w:type="dxa"/>
            <w:bottom w:w="0" w:type="dxa"/>
          </w:tblCellMar>
        </w:tblPrEx>
        <w:trPr>
          <w:trHeight w:hRule="exact" w:val="3800"/>
        </w:trPr>
        <w:tc>
          <w:tcPr>
            <w:tcW w:w="8490" w:type="dxa"/>
            <w:gridSpan w:val="3"/>
            <w:tcBorders>
              <w:bottom w:val="nil"/>
            </w:tcBorders>
          </w:tcPr>
          <w:p w14:paraId="132CC902" w14:textId="77777777" w:rsidR="00002E52" w:rsidRDefault="00002E52"/>
          <w:p w14:paraId="382813F7" w14:textId="77777777" w:rsidR="00002E52" w:rsidRDefault="00002E52">
            <w:pPr>
              <w:jc w:val="right"/>
            </w:pPr>
            <w:r>
              <w:rPr>
                <w:rFonts w:hint="eastAsia"/>
              </w:rPr>
              <w:t>年　　月　　日</w:t>
            </w:r>
          </w:p>
          <w:p w14:paraId="7492B415" w14:textId="77777777" w:rsidR="00002E52" w:rsidRDefault="00002E52"/>
          <w:p w14:paraId="3B13832A" w14:textId="77777777" w:rsidR="00002E52" w:rsidRDefault="00002E52"/>
          <w:p w14:paraId="769BADB5" w14:textId="77777777" w:rsidR="00002E52" w:rsidRDefault="00002E52"/>
          <w:p w14:paraId="4D63F595" w14:textId="77777777" w:rsidR="00002E52" w:rsidRDefault="00002E52">
            <w:r>
              <w:rPr>
                <w:rFonts w:hint="eastAsia"/>
              </w:rPr>
              <w:t xml:space="preserve">　江東区保健所長　殿</w:t>
            </w:r>
          </w:p>
          <w:p w14:paraId="0ED146A6" w14:textId="77777777" w:rsidR="00002E52" w:rsidRDefault="00002E52"/>
          <w:p w14:paraId="0D9008E7" w14:textId="77777777" w:rsidR="00002E52" w:rsidRDefault="00002E52"/>
          <w:p w14:paraId="69B23B0A" w14:textId="77777777" w:rsidR="00002E52" w:rsidRDefault="00002E52"/>
          <w:p w14:paraId="758FE684" w14:textId="77777777" w:rsidR="00002E52" w:rsidRDefault="00002E52">
            <w:pPr>
              <w:jc w:val="right"/>
            </w:pPr>
            <w:r>
              <w:rPr>
                <w:rFonts w:hint="eastAsia"/>
              </w:rPr>
              <w:t xml:space="preserve">設置者　　　　　　　　　　　　　　　　　　　　</w:t>
            </w:r>
          </w:p>
          <w:p w14:paraId="2C8B47C5" w14:textId="77777777" w:rsidR="00002E52" w:rsidRDefault="00002E52">
            <w:pPr>
              <w:jc w:val="right"/>
            </w:pPr>
            <w:r>
              <w:rPr>
                <w:rFonts w:hint="eastAsia"/>
                <w:spacing w:val="210"/>
              </w:rPr>
              <w:t>住</w:t>
            </w:r>
            <w:r>
              <w:rPr>
                <w:rFonts w:hint="eastAsia"/>
              </w:rPr>
              <w:t xml:space="preserve">所　　　　　　　　　　　　　　　　　　</w:t>
            </w:r>
          </w:p>
          <w:p w14:paraId="764D271B" w14:textId="77777777" w:rsidR="00002E52" w:rsidRDefault="00002E52">
            <w:pPr>
              <w:jc w:val="right"/>
              <w:rPr>
                <w:spacing w:val="210"/>
              </w:rPr>
            </w:pPr>
          </w:p>
          <w:p w14:paraId="08E22F26" w14:textId="77777777" w:rsidR="00002E52" w:rsidRDefault="00002E52">
            <w:pPr>
              <w:jc w:val="right"/>
            </w:pPr>
            <w:r>
              <w:rPr>
                <w:rFonts w:hint="eastAsia"/>
                <w:spacing w:val="210"/>
              </w:rPr>
              <w:t>氏</w:t>
            </w:r>
            <w:r>
              <w:rPr>
                <w:rFonts w:hint="eastAsia"/>
              </w:rPr>
              <w:t xml:space="preserve">名　　　　　　　　　　　　　　　　</w:t>
            </w:r>
            <w:r w:rsidR="00D12A6A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</w:t>
            </w:r>
          </w:p>
        </w:tc>
      </w:tr>
      <w:tr w:rsidR="00002E52" w14:paraId="39895458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560"/>
        </w:trPr>
        <w:tc>
          <w:tcPr>
            <w:tcW w:w="4260" w:type="dxa"/>
            <w:tcBorders>
              <w:top w:val="nil"/>
              <w:bottom w:val="nil"/>
              <w:right w:val="nil"/>
            </w:tcBorders>
          </w:tcPr>
          <w:p w14:paraId="31704674" w14:textId="77777777" w:rsidR="00002E52" w:rsidRDefault="009A06B2">
            <w:r>
              <w:rPr>
                <w:noProof/>
              </w:rPr>
              <w:pict w14:anchorId="287AF03B">
                <v:shapetype id="_x0000_t185" coordsize="21600,21600" o:spt="185" adj="3600" path="m@0,nfqx0@0l0@2qy@0,21600em@1,nfqx21600@0l21600@2qy@1,21600em@0,nsqx0@0l0@2qy@0,21600l@1,21600qx21600@2l21600@0qy@1,xe" filled="f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o:extrusionok="f" gradientshapeok="t" limo="10800,10800" o:connecttype="custom" o:connectlocs="@8,0;0,@9;@8,@7;@6,@9" textboxrect="@3,@3,@4,@5"/>
                  <v:handles>
                    <v:h position="#0,topLeft" switch="" xrange="0,10800"/>
                  </v:handles>
                </v:shapetype>
                <v:shape id="_x0000_s1026" type="#_x0000_t185" style="position:absolute;left:0;text-align:left;margin-left:213.45pt;margin-top:0;width:198.75pt;height:27.95pt;z-index:251657216;mso-wrap-distance-left:9.05pt;mso-wrap-distance-right:9.05pt;mso-position-horizontal-relative:text;mso-position-vertical-relative:text" o:allowincell="f" strokeweight=".5pt"/>
              </w:pict>
            </w:r>
            <w:r w:rsidR="00002E52">
              <w:rPr>
                <w:rFonts w:hint="eastAsia"/>
              </w:rPr>
              <w:t xml:space="preserve">　</w:t>
            </w:r>
          </w:p>
        </w:tc>
        <w:tc>
          <w:tcPr>
            <w:tcW w:w="40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4B9526" w14:textId="77777777" w:rsidR="00002E52" w:rsidRDefault="00002E52">
            <w:r>
              <w:rPr>
                <w:rFonts w:hint="eastAsia"/>
              </w:rPr>
              <w:t>法人又は組合にあっては、主たる事務所の所在地及び名称並びに代表者の氏名</w:t>
            </w:r>
          </w:p>
        </w:tc>
        <w:tc>
          <w:tcPr>
            <w:tcW w:w="218" w:type="dxa"/>
            <w:tcBorders>
              <w:top w:val="nil"/>
              <w:left w:val="nil"/>
              <w:bottom w:val="nil"/>
            </w:tcBorders>
          </w:tcPr>
          <w:p w14:paraId="5DA5B7CE" w14:textId="77777777" w:rsidR="00002E52" w:rsidRDefault="00002E52">
            <w:r>
              <w:rPr>
                <w:rFonts w:hint="eastAsia"/>
              </w:rPr>
              <w:t xml:space="preserve">　</w:t>
            </w:r>
          </w:p>
        </w:tc>
      </w:tr>
      <w:tr w:rsidR="00002E52" w14:paraId="1808F47D" w14:textId="77777777">
        <w:tblPrEx>
          <w:tblCellMar>
            <w:top w:w="0" w:type="dxa"/>
            <w:bottom w:w="0" w:type="dxa"/>
          </w:tblCellMar>
        </w:tblPrEx>
        <w:trPr>
          <w:trHeight w:hRule="exact" w:val="8200"/>
        </w:trPr>
        <w:tc>
          <w:tcPr>
            <w:tcW w:w="8490" w:type="dxa"/>
            <w:gridSpan w:val="3"/>
            <w:tcBorders>
              <w:top w:val="nil"/>
            </w:tcBorders>
          </w:tcPr>
          <w:p w14:paraId="64758D22" w14:textId="77777777" w:rsidR="00002E52" w:rsidRDefault="00002E52"/>
          <w:p w14:paraId="0CB4310A" w14:textId="77777777" w:rsidR="00002E52" w:rsidRDefault="00002E52"/>
          <w:p w14:paraId="77C9FE62" w14:textId="77777777" w:rsidR="00002E52" w:rsidRDefault="00002E52"/>
          <w:p w14:paraId="1B30E6D2" w14:textId="77777777" w:rsidR="00002E52" w:rsidRDefault="00002E52">
            <w:pPr>
              <w:jc w:val="center"/>
            </w:pPr>
            <w:r>
              <w:rPr>
                <w:rFonts w:hint="eastAsia"/>
              </w:rPr>
              <w:t>専用水道事故報告書</w:t>
            </w:r>
          </w:p>
          <w:p w14:paraId="3E13CB73" w14:textId="77777777" w:rsidR="00002E52" w:rsidRDefault="00002E52"/>
          <w:p w14:paraId="1870C75B" w14:textId="77777777" w:rsidR="00002E52" w:rsidRDefault="00002E52"/>
          <w:p w14:paraId="399CB9F6" w14:textId="77777777" w:rsidR="00002E52" w:rsidRDefault="00002E52">
            <w:r>
              <w:rPr>
                <w:rFonts w:hint="eastAsia"/>
              </w:rPr>
              <w:t xml:space="preserve">　</w:t>
            </w:r>
            <w:r>
              <w:t>1</w:t>
            </w:r>
            <w:r>
              <w:rPr>
                <w:rFonts w:hint="eastAsia"/>
              </w:rPr>
              <w:t xml:space="preserve">　施設の名称及び確認番号</w:t>
            </w:r>
          </w:p>
          <w:p w14:paraId="4C96EC48" w14:textId="77777777" w:rsidR="00002E52" w:rsidRDefault="00002E52"/>
          <w:p w14:paraId="54F35ECC" w14:textId="77777777" w:rsidR="00002E52" w:rsidRDefault="00002E52">
            <w:r>
              <w:rPr>
                <w:rFonts w:hint="eastAsia"/>
              </w:rPr>
              <w:t xml:space="preserve">　</w:t>
            </w:r>
            <w:r>
              <w:t>2</w:t>
            </w: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  <w:spacing w:val="70"/>
              </w:rPr>
              <w:t>発生場</w:t>
            </w:r>
            <w:r>
              <w:rPr>
                <w:rFonts w:hint="eastAsia"/>
              </w:rPr>
              <w:t>所</w:t>
            </w:r>
          </w:p>
          <w:p w14:paraId="17888D61" w14:textId="77777777" w:rsidR="00002E52" w:rsidRDefault="00002E52">
            <w:pPr>
              <w:ind w:left="4515" w:hanging="4515"/>
              <w:jc w:val="left"/>
            </w:pPr>
            <w:r>
              <w:rPr>
                <w:rFonts w:hint="eastAsia"/>
                <w:spacing w:val="53"/>
              </w:rPr>
              <w:t xml:space="preserve">　</w:t>
            </w:r>
            <w:r>
              <w:rPr>
                <w:rFonts w:hint="eastAsia"/>
              </w:rPr>
              <w:t xml:space="preserve">　　　　　　　　東京都江東区</w:t>
            </w:r>
          </w:p>
          <w:p w14:paraId="6CA490D6" w14:textId="77777777" w:rsidR="00002E52" w:rsidRDefault="00002E52">
            <w:r>
              <w:rPr>
                <w:rFonts w:hint="eastAsia"/>
              </w:rPr>
              <w:t xml:space="preserve">　</w:t>
            </w:r>
            <w:r>
              <w:t>3</w:t>
            </w:r>
            <w:r>
              <w:rPr>
                <w:rFonts w:hint="eastAsia"/>
              </w:rPr>
              <w:t xml:space="preserve">　発生日時及び発生時間</w:t>
            </w:r>
          </w:p>
          <w:p w14:paraId="00555057" w14:textId="77777777" w:rsidR="00002E52" w:rsidRDefault="00002E52">
            <w:r>
              <w:rPr>
                <w:rFonts w:hint="eastAsia"/>
                <w:spacing w:val="53"/>
              </w:rPr>
              <w:t xml:space="preserve">　</w:t>
            </w:r>
            <w:r>
              <w:rPr>
                <w:rFonts w:hint="eastAsia"/>
              </w:rPr>
              <w:t xml:space="preserve">　　　　　　　　　　　　　年　　　月　　　日　　午前・午後　　　時　　　分</w:t>
            </w:r>
          </w:p>
          <w:p w14:paraId="63F7D0FA" w14:textId="77777777" w:rsidR="00002E52" w:rsidRDefault="00002E52">
            <w:r>
              <w:rPr>
                <w:rFonts w:hint="eastAsia"/>
              </w:rPr>
              <w:t xml:space="preserve">　</w:t>
            </w:r>
            <w:r>
              <w:t>4</w:t>
            </w: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  <w:spacing w:val="420"/>
              </w:rPr>
              <w:t>状</w:t>
            </w:r>
            <w:r>
              <w:rPr>
                <w:rFonts w:hint="eastAsia"/>
              </w:rPr>
              <w:t>況</w:t>
            </w:r>
          </w:p>
          <w:p w14:paraId="3518E994" w14:textId="77777777" w:rsidR="00002E52" w:rsidRDefault="00002E52"/>
          <w:p w14:paraId="17C5A411" w14:textId="77777777" w:rsidR="00002E52" w:rsidRDefault="00002E52"/>
          <w:p w14:paraId="1433D6BA" w14:textId="77777777" w:rsidR="00002E52" w:rsidRDefault="00002E52">
            <w:r>
              <w:rPr>
                <w:rFonts w:hint="eastAsia"/>
              </w:rPr>
              <w:t xml:space="preserve">　</w:t>
            </w:r>
            <w:r>
              <w:t>5</w:t>
            </w: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  <w:spacing w:val="420"/>
              </w:rPr>
              <w:t>原</w:t>
            </w:r>
            <w:r>
              <w:rPr>
                <w:rFonts w:hint="eastAsia"/>
              </w:rPr>
              <w:t>因</w:t>
            </w:r>
          </w:p>
          <w:p w14:paraId="23C15A0A" w14:textId="77777777" w:rsidR="00002E52" w:rsidRDefault="00002E52"/>
          <w:p w14:paraId="4BA7FB83" w14:textId="77777777" w:rsidR="00002E52" w:rsidRDefault="00002E52"/>
          <w:p w14:paraId="0668AE2E" w14:textId="77777777" w:rsidR="00002E52" w:rsidRDefault="00002E52">
            <w:r>
              <w:rPr>
                <w:rFonts w:hint="eastAsia"/>
              </w:rPr>
              <w:t xml:space="preserve">　</w:t>
            </w:r>
            <w:r>
              <w:t>6</w:t>
            </w: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  <w:spacing w:val="70"/>
              </w:rPr>
              <w:t>応急処</w:t>
            </w:r>
            <w:r>
              <w:rPr>
                <w:rFonts w:hint="eastAsia"/>
              </w:rPr>
              <w:t>置</w:t>
            </w:r>
          </w:p>
          <w:p w14:paraId="78EEC92A" w14:textId="77777777" w:rsidR="00002E52" w:rsidRDefault="00002E52"/>
          <w:p w14:paraId="7BA841C5" w14:textId="77777777" w:rsidR="00002E52" w:rsidRDefault="00002E52"/>
          <w:p w14:paraId="00F029F7" w14:textId="77777777" w:rsidR="00002E52" w:rsidRDefault="00002E52">
            <w:r>
              <w:rPr>
                <w:rFonts w:hint="eastAsia"/>
              </w:rPr>
              <w:t xml:space="preserve">　</w:t>
            </w:r>
            <w:r>
              <w:t>7</w:t>
            </w: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  <w:spacing w:val="420"/>
              </w:rPr>
              <w:t>対</w:t>
            </w:r>
            <w:r>
              <w:rPr>
                <w:rFonts w:hint="eastAsia"/>
              </w:rPr>
              <w:t>策</w:t>
            </w:r>
          </w:p>
          <w:p w14:paraId="1886A4E7" w14:textId="77777777" w:rsidR="00002E52" w:rsidRDefault="00002E52"/>
          <w:p w14:paraId="0070DFEE" w14:textId="77777777" w:rsidR="00002E52" w:rsidRDefault="00002E52"/>
          <w:p w14:paraId="054B5A4F" w14:textId="77777777" w:rsidR="00002E52" w:rsidRDefault="00002E52">
            <w:r>
              <w:rPr>
                <w:rFonts w:hint="eastAsia"/>
              </w:rPr>
              <w:t xml:space="preserve">　</w:t>
            </w:r>
            <w:r>
              <w:t>8</w:t>
            </w:r>
            <w:r>
              <w:rPr>
                <w:rFonts w:hint="eastAsia"/>
              </w:rPr>
              <w:t xml:space="preserve">　復旧見込年月日</w:t>
            </w:r>
          </w:p>
          <w:p w14:paraId="36D4444F" w14:textId="77777777" w:rsidR="00002E52" w:rsidRDefault="00002E52">
            <w:r>
              <w:rPr>
                <w:rFonts w:hint="eastAsia"/>
                <w:spacing w:val="53"/>
              </w:rPr>
              <w:t xml:space="preserve">　</w:t>
            </w:r>
            <w:r>
              <w:rPr>
                <w:rFonts w:hint="eastAsia"/>
              </w:rPr>
              <w:t xml:space="preserve">　　　　　　　　　　　　　　年　　　月　　　日</w:t>
            </w:r>
          </w:p>
          <w:p w14:paraId="084D497D" w14:textId="77777777" w:rsidR="00002E52" w:rsidRDefault="00002E52">
            <w:r>
              <w:rPr>
                <w:rFonts w:hint="eastAsia"/>
              </w:rPr>
              <w:t xml:space="preserve">　</w:t>
            </w:r>
            <w:r>
              <w:t>9</w:t>
            </w: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  <w:spacing w:val="420"/>
              </w:rPr>
              <w:t>備</w:t>
            </w:r>
            <w:r>
              <w:rPr>
                <w:rFonts w:hint="eastAsia"/>
              </w:rPr>
              <w:t>考</w:t>
            </w:r>
          </w:p>
        </w:tc>
      </w:tr>
    </w:tbl>
    <w:p w14:paraId="2A981C1B" w14:textId="77777777" w:rsidR="00002E52" w:rsidRDefault="00002E52">
      <w:pPr>
        <w:jc w:val="right"/>
      </w:pPr>
    </w:p>
    <w:sectPr w:rsidR="00002E52">
      <w:pgSz w:w="11906" w:h="16838" w:code="9"/>
      <w:pgMar w:top="1701" w:right="1701" w:bottom="1701" w:left="1701" w:header="282" w:footer="282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45DC92" w14:textId="77777777" w:rsidR="00D86B8A" w:rsidRDefault="00D86B8A" w:rsidP="002008B9">
      <w:r>
        <w:separator/>
      </w:r>
    </w:p>
  </w:endnote>
  <w:endnote w:type="continuationSeparator" w:id="0">
    <w:p w14:paraId="053293FF" w14:textId="77777777" w:rsidR="00D86B8A" w:rsidRDefault="00D86B8A" w:rsidP="002008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AA7AF9" w14:textId="77777777" w:rsidR="00D86B8A" w:rsidRDefault="00D86B8A" w:rsidP="002008B9">
      <w:r>
        <w:separator/>
      </w:r>
    </w:p>
  </w:footnote>
  <w:footnote w:type="continuationSeparator" w:id="0">
    <w:p w14:paraId="3C704AA6" w14:textId="77777777" w:rsidR="00D86B8A" w:rsidRDefault="00D86B8A" w:rsidP="002008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ttachedTemplate r:id="rId1"/>
  <w:doNotTrackMoves/>
  <w:doNotTrackFormatting/>
  <w:defaultTabStop w:val="851"/>
  <w:drawingGridHorizontalSpacing w:val="105"/>
  <w:drawingGridVerticalSpacing w:val="335"/>
  <w:displayHorizontalDrawingGridEvery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002E52"/>
    <w:rsid w:val="00002E52"/>
    <w:rsid w:val="00015A14"/>
    <w:rsid w:val="002008B9"/>
    <w:rsid w:val="006D4E7C"/>
    <w:rsid w:val="0070378E"/>
    <w:rsid w:val="0070684A"/>
    <w:rsid w:val="009A06B2"/>
    <w:rsid w:val="00D12A6A"/>
    <w:rsid w:val="00D86B8A"/>
    <w:rsid w:val="00FA293C"/>
    <w:rsid w:val="00FE1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>
      <v:textbox inset="5.85pt,.7pt,5.85pt,.7pt"/>
    </o:shapedefaults>
    <o:shapelayout v:ext="edit">
      <o:idmap v:ext="edit" data="1"/>
    </o:shapelayout>
  </w:shapeDefaults>
  <w:decimalSymbol w:val="."/>
  <w:listSeparator w:val=","/>
  <w14:docId w14:val="23F8FB5F"/>
  <w14:defaultImageDpi w14:val="0"/>
  <w15:docId w15:val="{A64D7F9A-2613-4EE8-A99A-588F6FEE9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overflowPunct w:val="0"/>
      <w:autoSpaceDE w:val="0"/>
      <w:autoSpaceDN w:val="0"/>
      <w:jc w:val="both"/>
      <w:textAlignment w:val="center"/>
    </w:pPr>
    <w:rPr>
      <w:rFonts w:ascii="ＭＳ 明朝" w:hAnsi="Courier New"/>
      <w:kern w:val="2"/>
      <w:sz w:val="21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hAnsi="Courier New" w:cs="Times New Roman"/>
      <w:kern w:val="2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hAnsi="Courier New" w:cs="Times New Roman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\&#38651;&#23376;&#26356;&#26032;\&#26032;&#20214;&#12539;&#21407;&#35696;&#65288;&#32294;&#65289;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新件・原議（縦）.dot</Template>
  <TotalTime>1</TotalTime>
  <Pages>1</Pages>
  <Words>50</Words>
  <Characters>288</Characters>
  <Application>Microsoft Office Word</Application>
  <DocSecurity>0</DocSecurity>
  <Lines>2</Lines>
  <Paragraphs>1</Paragraphs>
  <ScaleCrop>false</ScaleCrop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Kohei MIYAGUCHI</dc:creator>
  <cp:keywords/>
  <dc:description/>
  <cp:lastModifiedBy>宮口　航平_江東区</cp:lastModifiedBy>
  <cp:revision>2</cp:revision>
  <cp:lastPrinted>2024-05-12T13:14:00Z</cp:lastPrinted>
  <dcterms:created xsi:type="dcterms:W3CDTF">2025-09-04T23:00:00Z</dcterms:created>
  <dcterms:modified xsi:type="dcterms:W3CDTF">2025-09-04T23:00:00Z</dcterms:modified>
</cp:coreProperties>
</file>