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8033E" w14:textId="77777777" w:rsidR="00C10597" w:rsidRDefault="00AC14D7">
      <w:r>
        <w:rPr>
          <w:rFonts w:hint="eastAsia"/>
        </w:rPr>
        <w:t>別記第</w:t>
      </w:r>
      <w:r>
        <w:t>9</w:t>
      </w:r>
      <w:r>
        <w:rPr>
          <w:rFonts w:hint="eastAsia"/>
        </w:rPr>
        <w:t>号様式</w:t>
      </w:r>
      <w:r w:rsidR="00C10597">
        <w:t>(</w:t>
      </w:r>
      <w:r w:rsidR="00C10597">
        <w:rPr>
          <w:rFonts w:hint="eastAsia"/>
        </w:rPr>
        <w:t>第</w:t>
      </w:r>
      <w:r w:rsidR="00C10597">
        <w:t>9</w:t>
      </w:r>
      <w:r w:rsidR="00C10597">
        <w:rPr>
          <w:rFonts w:hint="eastAsia"/>
        </w:rPr>
        <w:t>条関係</w:t>
      </w:r>
      <w:r w:rsidR="00C10597">
        <w:t>)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60"/>
        <w:gridCol w:w="4012"/>
        <w:gridCol w:w="218"/>
      </w:tblGrid>
      <w:tr w:rsidR="00C10597" w14:paraId="2E616BCE" w14:textId="77777777">
        <w:tblPrEx>
          <w:tblCellMar>
            <w:top w:w="0" w:type="dxa"/>
            <w:bottom w:w="0" w:type="dxa"/>
          </w:tblCellMar>
        </w:tblPrEx>
        <w:trPr>
          <w:trHeight w:hRule="exact" w:val="3800"/>
        </w:trPr>
        <w:tc>
          <w:tcPr>
            <w:tcW w:w="8490" w:type="dxa"/>
            <w:gridSpan w:val="3"/>
            <w:tcBorders>
              <w:bottom w:val="nil"/>
            </w:tcBorders>
          </w:tcPr>
          <w:p w14:paraId="5A513D4F" w14:textId="77777777" w:rsidR="00C10597" w:rsidRDefault="00C10597"/>
          <w:p w14:paraId="79A9ED17" w14:textId="77777777" w:rsidR="00C10597" w:rsidRDefault="00C10597">
            <w:pPr>
              <w:jc w:val="right"/>
            </w:pPr>
            <w:r>
              <w:rPr>
                <w:rFonts w:hint="eastAsia"/>
              </w:rPr>
              <w:t>年　　月　　日</w:t>
            </w:r>
          </w:p>
          <w:p w14:paraId="06F9930E" w14:textId="77777777" w:rsidR="00C10597" w:rsidRDefault="00C10597"/>
          <w:p w14:paraId="2F8B31C4" w14:textId="77777777" w:rsidR="00C10597" w:rsidRDefault="00C10597"/>
          <w:p w14:paraId="0A00F017" w14:textId="77777777" w:rsidR="00C10597" w:rsidRDefault="00C10597"/>
          <w:p w14:paraId="61076B8F" w14:textId="77777777" w:rsidR="00C10597" w:rsidRDefault="00C10597">
            <w:r>
              <w:rPr>
                <w:rFonts w:hint="eastAsia"/>
              </w:rPr>
              <w:t xml:space="preserve">　江東区保健所長　殿</w:t>
            </w:r>
          </w:p>
          <w:p w14:paraId="74B6388B" w14:textId="77777777" w:rsidR="00C10597" w:rsidRDefault="00C10597"/>
          <w:p w14:paraId="0DA42668" w14:textId="77777777" w:rsidR="00C10597" w:rsidRDefault="00C10597"/>
          <w:p w14:paraId="6D622BA3" w14:textId="77777777" w:rsidR="00C10597" w:rsidRDefault="00C10597"/>
          <w:p w14:paraId="6A30ED78" w14:textId="77777777" w:rsidR="00C10597" w:rsidRDefault="00C10597">
            <w:pPr>
              <w:jc w:val="right"/>
            </w:pPr>
            <w:r>
              <w:rPr>
                <w:rFonts w:hint="eastAsia"/>
              </w:rPr>
              <w:t xml:space="preserve">設置者　　　　　　　　　　　　　　　　　　　　</w:t>
            </w:r>
          </w:p>
          <w:p w14:paraId="72130C1A" w14:textId="77777777" w:rsidR="00C10597" w:rsidRDefault="00C10597">
            <w:pPr>
              <w:jc w:val="right"/>
            </w:pPr>
            <w:r>
              <w:rPr>
                <w:rFonts w:hint="eastAsia"/>
                <w:spacing w:val="210"/>
              </w:rPr>
              <w:t>住</w:t>
            </w:r>
            <w:r>
              <w:rPr>
                <w:rFonts w:hint="eastAsia"/>
              </w:rPr>
              <w:t xml:space="preserve">所　　　　　　　　　　　　　　　　　　</w:t>
            </w:r>
          </w:p>
          <w:p w14:paraId="5FC436C8" w14:textId="77777777" w:rsidR="00C10597" w:rsidRDefault="00C10597">
            <w:pPr>
              <w:jc w:val="right"/>
              <w:rPr>
                <w:spacing w:val="210"/>
              </w:rPr>
            </w:pPr>
          </w:p>
          <w:p w14:paraId="057681E2" w14:textId="77777777" w:rsidR="00C10597" w:rsidRDefault="00C10597">
            <w:pPr>
              <w:jc w:val="right"/>
            </w:pPr>
            <w:r>
              <w:rPr>
                <w:rFonts w:hint="eastAsia"/>
                <w:spacing w:val="210"/>
              </w:rPr>
              <w:t>氏</w:t>
            </w:r>
            <w:r>
              <w:rPr>
                <w:rFonts w:hint="eastAsia"/>
              </w:rPr>
              <w:t xml:space="preserve">名　　　　　　　　　　　　　　　　</w:t>
            </w:r>
            <w:r w:rsidR="00AC14D7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</w:t>
            </w:r>
          </w:p>
        </w:tc>
      </w:tr>
      <w:tr w:rsidR="00C10597" w14:paraId="389E00E0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60"/>
        </w:trPr>
        <w:tc>
          <w:tcPr>
            <w:tcW w:w="4260" w:type="dxa"/>
            <w:tcBorders>
              <w:top w:val="nil"/>
              <w:bottom w:val="nil"/>
              <w:right w:val="nil"/>
            </w:tcBorders>
          </w:tcPr>
          <w:p w14:paraId="6A719A38" w14:textId="77777777" w:rsidR="00C10597" w:rsidRDefault="00E50058">
            <w:r>
              <w:rPr>
                <w:noProof/>
              </w:rPr>
              <w:pict w14:anchorId="0E8A8535">
                <v:shapetype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_x0000_s1026" type="#_x0000_t185" style="position:absolute;left:0;text-align:left;margin-left:213.45pt;margin-top:0;width:198.75pt;height:27.95pt;z-index:251657216;mso-wrap-distance-left:9.05pt;mso-wrap-distance-right:9.05pt;mso-position-horizontal-relative:text;mso-position-vertical-relative:text" o:allowincell="f" strokeweight=".5pt"/>
              </w:pict>
            </w:r>
            <w:r w:rsidR="00C10597">
              <w:rPr>
                <w:rFonts w:hint="eastAsia"/>
              </w:rPr>
              <w:t xml:space="preserve">　</w:t>
            </w:r>
          </w:p>
        </w:tc>
        <w:tc>
          <w:tcPr>
            <w:tcW w:w="40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365520" w14:textId="77777777" w:rsidR="00C10597" w:rsidRDefault="00C10597">
            <w:r>
              <w:rPr>
                <w:rFonts w:hint="eastAsia"/>
              </w:rPr>
              <w:t>法人又は組合にあっては、主たる事務所の所在地及び名称並びに代表者の氏名</w:t>
            </w:r>
          </w:p>
        </w:tc>
        <w:tc>
          <w:tcPr>
            <w:tcW w:w="218" w:type="dxa"/>
            <w:tcBorders>
              <w:top w:val="nil"/>
              <w:left w:val="nil"/>
              <w:bottom w:val="nil"/>
            </w:tcBorders>
          </w:tcPr>
          <w:p w14:paraId="766C6CFC" w14:textId="77777777" w:rsidR="00C10597" w:rsidRDefault="00C10597">
            <w:r>
              <w:rPr>
                <w:rFonts w:hint="eastAsia"/>
              </w:rPr>
              <w:t xml:space="preserve">　</w:t>
            </w:r>
          </w:p>
        </w:tc>
      </w:tr>
      <w:tr w:rsidR="00C10597" w14:paraId="01227EEF" w14:textId="77777777">
        <w:tblPrEx>
          <w:tblCellMar>
            <w:top w:w="0" w:type="dxa"/>
            <w:bottom w:w="0" w:type="dxa"/>
          </w:tblCellMar>
        </w:tblPrEx>
        <w:trPr>
          <w:trHeight w:hRule="exact" w:val="8200"/>
        </w:trPr>
        <w:tc>
          <w:tcPr>
            <w:tcW w:w="8490" w:type="dxa"/>
            <w:gridSpan w:val="3"/>
            <w:tcBorders>
              <w:top w:val="nil"/>
            </w:tcBorders>
          </w:tcPr>
          <w:p w14:paraId="209458A2" w14:textId="77777777" w:rsidR="00C10597" w:rsidRDefault="00C10597"/>
          <w:p w14:paraId="76190EB9" w14:textId="77777777" w:rsidR="00C10597" w:rsidRDefault="00C10597"/>
          <w:p w14:paraId="3A56C12C" w14:textId="77777777" w:rsidR="00C10597" w:rsidRDefault="00C10597"/>
          <w:p w14:paraId="2D3D9977" w14:textId="77777777" w:rsidR="00C10597" w:rsidRDefault="00C10597">
            <w:pPr>
              <w:jc w:val="center"/>
            </w:pPr>
            <w:r>
              <w:rPr>
                <w:rFonts w:hint="eastAsia"/>
              </w:rPr>
              <w:t>専用水道水道事務月報</w:t>
            </w:r>
          </w:p>
          <w:p w14:paraId="2F3533F6" w14:textId="77777777" w:rsidR="00C10597" w:rsidRDefault="00C10597"/>
          <w:p w14:paraId="27173405" w14:textId="77777777" w:rsidR="00C10597" w:rsidRDefault="00C10597"/>
          <w:p w14:paraId="40335A84" w14:textId="77777777" w:rsidR="00C10597" w:rsidRDefault="00C10597">
            <w:r>
              <w:rPr>
                <w:rFonts w:hint="eastAsia"/>
              </w:rPr>
              <w:t xml:space="preserve">　　　年　　月分の水道事務について、下記のとおり報告します。</w:t>
            </w:r>
          </w:p>
          <w:p w14:paraId="0D24445C" w14:textId="77777777" w:rsidR="00C10597" w:rsidRDefault="00C10597"/>
          <w:p w14:paraId="435F3F0F" w14:textId="77777777" w:rsidR="00C10597" w:rsidRDefault="00C10597"/>
          <w:p w14:paraId="380300C9" w14:textId="77777777" w:rsidR="00C10597" w:rsidRDefault="00C10597">
            <w:pPr>
              <w:jc w:val="center"/>
            </w:pPr>
            <w:r>
              <w:rPr>
                <w:rFonts w:hint="eastAsia"/>
              </w:rPr>
              <w:t>記</w:t>
            </w:r>
          </w:p>
          <w:p w14:paraId="6641ECCB" w14:textId="77777777" w:rsidR="00C10597" w:rsidRDefault="00C10597"/>
          <w:p w14:paraId="0A26166B" w14:textId="77777777" w:rsidR="00C10597" w:rsidRDefault="00C10597">
            <w:r>
              <w:rPr>
                <w:rFonts w:hint="eastAsia"/>
              </w:rPr>
              <w:t xml:space="preserve">　</w:t>
            </w:r>
            <w:r>
              <w:t>1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26"/>
              </w:rPr>
              <w:t>施設の名</w:t>
            </w:r>
            <w:r>
              <w:rPr>
                <w:rFonts w:hint="eastAsia"/>
              </w:rPr>
              <w:t>称</w:t>
            </w:r>
          </w:p>
          <w:p w14:paraId="7236C535" w14:textId="77777777" w:rsidR="00C10597" w:rsidRDefault="00C10597"/>
          <w:p w14:paraId="3A388741" w14:textId="77777777" w:rsidR="00C10597" w:rsidRDefault="00C10597">
            <w:r>
              <w:rPr>
                <w:rFonts w:hint="eastAsia"/>
              </w:rPr>
              <w:t xml:space="preserve">　</w:t>
            </w:r>
            <w:r>
              <w:t>2</w:t>
            </w:r>
            <w:r>
              <w:rPr>
                <w:rFonts w:hint="eastAsia"/>
              </w:rPr>
              <w:t xml:space="preserve">　日常の管理者の氏名及び連絡先</w:t>
            </w:r>
          </w:p>
          <w:p w14:paraId="25A98BFA" w14:textId="77777777" w:rsidR="00C10597" w:rsidRDefault="00C10597">
            <w:pPr>
              <w:ind w:left="4515" w:hanging="4515"/>
              <w:jc w:val="left"/>
            </w:pPr>
          </w:p>
          <w:p w14:paraId="746BB49B" w14:textId="77777777" w:rsidR="00C10597" w:rsidRDefault="00C10597">
            <w:r>
              <w:rPr>
                <w:rFonts w:hint="eastAsia"/>
              </w:rPr>
              <w:t xml:space="preserve">　</w:t>
            </w:r>
            <w:r>
              <w:t>3</w:t>
            </w:r>
            <w:r>
              <w:rPr>
                <w:rFonts w:hint="eastAsia"/>
              </w:rPr>
              <w:t xml:space="preserve">　月間の総配水量　　　　　　　　　　</w:t>
            </w:r>
            <w:r>
              <w:t>(</w:t>
            </w:r>
            <w:r>
              <w:rPr>
                <w:rFonts w:hint="eastAsia"/>
              </w:rPr>
              <w:t xml:space="preserve">　　　　　　　</w:t>
            </w:r>
            <w:r>
              <w:t>m</w:t>
            </w:r>
            <w:r>
              <w:rPr>
                <w:vertAlign w:val="superscript"/>
              </w:rPr>
              <w:t>3</w:t>
            </w:r>
            <w:r>
              <w:t>)</w:t>
            </w:r>
          </w:p>
          <w:p w14:paraId="62FCA6C0" w14:textId="77777777" w:rsidR="00C10597" w:rsidRDefault="00C10597"/>
          <w:p w14:paraId="11960B1D" w14:textId="77777777" w:rsidR="00C10597" w:rsidRDefault="00C10597">
            <w:r>
              <w:rPr>
                <w:rFonts w:hint="eastAsia"/>
              </w:rPr>
              <w:t xml:space="preserve">　</w:t>
            </w:r>
            <w:r>
              <w:t>4</w:t>
            </w:r>
            <w:r>
              <w:rPr>
                <w:rFonts w:hint="eastAsia"/>
              </w:rPr>
              <w:t xml:space="preserve">　月間の消毒用塩素の使用量　　薬品名　　　　　</w:t>
            </w:r>
            <w:r>
              <w:t>(</w:t>
            </w:r>
            <w:r>
              <w:rPr>
                <w:rFonts w:hint="eastAsia"/>
              </w:rPr>
              <w:t xml:space="preserve">　　％</w:t>
            </w:r>
            <w:r>
              <w:t>)</w:t>
            </w:r>
            <w:r>
              <w:rPr>
                <w:rFonts w:hint="eastAsia"/>
              </w:rPr>
              <w:t xml:space="preserve">　　　　</w:t>
            </w:r>
            <w:r>
              <w:t>kg(</w:t>
            </w:r>
            <w:r>
              <w:rPr>
                <w:rFonts w:hint="eastAsia"/>
              </w:rPr>
              <w:t xml:space="preserve">　　</w:t>
            </w:r>
            <w:r>
              <w:t>l)</w:t>
            </w:r>
          </w:p>
          <w:p w14:paraId="44351893" w14:textId="77777777" w:rsidR="00C10597" w:rsidRDefault="00C10597"/>
          <w:p w14:paraId="43FC8C5B" w14:textId="77777777" w:rsidR="00C10597" w:rsidRDefault="00C10597">
            <w:r>
              <w:rPr>
                <w:rFonts w:hint="eastAsia"/>
              </w:rPr>
              <w:t xml:space="preserve">　</w:t>
            </w:r>
            <w:r>
              <w:t>5</w:t>
            </w:r>
            <w:r>
              <w:rPr>
                <w:rFonts w:hint="eastAsia"/>
              </w:rPr>
              <w:t xml:space="preserve">　その他特記すべき事項</w:t>
            </w:r>
          </w:p>
          <w:p w14:paraId="4AA14770" w14:textId="77777777" w:rsidR="00C10597" w:rsidRDefault="00C10597">
            <w:r>
              <w:rPr>
                <w:rFonts w:hint="eastAsia"/>
              </w:rPr>
              <w:t xml:space="preserve">　　</w:t>
            </w:r>
            <w:r>
              <w:t>(1)</w:t>
            </w:r>
            <w:r>
              <w:rPr>
                <w:rFonts w:hint="eastAsia"/>
              </w:rPr>
              <w:t xml:space="preserve">　衛生上必要な措置の実施状況</w:t>
            </w:r>
            <w:r>
              <w:t>(</w:t>
            </w:r>
            <w:r>
              <w:rPr>
                <w:rFonts w:hint="eastAsia"/>
              </w:rPr>
              <w:t>水道法第</w:t>
            </w:r>
            <w:r>
              <w:t>22</w:t>
            </w:r>
            <w:r>
              <w:rPr>
                <w:rFonts w:hint="eastAsia"/>
              </w:rPr>
              <w:t>条</w:t>
            </w:r>
            <w:r>
              <w:t>)</w:t>
            </w:r>
          </w:p>
          <w:p w14:paraId="283E7F5C" w14:textId="77777777" w:rsidR="00C10597" w:rsidRDefault="00C10597">
            <w:r>
              <w:rPr>
                <w:rFonts w:hint="eastAsia"/>
              </w:rPr>
              <w:t xml:space="preserve">　　</w:t>
            </w:r>
            <w:r>
              <w:t>(2)</w:t>
            </w:r>
            <w:r>
              <w:rPr>
                <w:rFonts w:hint="eastAsia"/>
              </w:rPr>
              <w:t xml:space="preserve">　その他</w:t>
            </w:r>
          </w:p>
          <w:p w14:paraId="00A8C6F0" w14:textId="77777777" w:rsidR="00C10597" w:rsidRDefault="00C10597"/>
          <w:p w14:paraId="65E4A8D9" w14:textId="77777777" w:rsidR="00C10597" w:rsidRDefault="00C10597">
            <w:r>
              <w:rPr>
                <w:rFonts w:hint="eastAsia"/>
              </w:rPr>
              <w:t>添付書類</w:t>
            </w:r>
          </w:p>
          <w:p w14:paraId="102E6780" w14:textId="77777777" w:rsidR="00C10597" w:rsidRDefault="00C10597">
            <w:pPr>
              <w:ind w:left="315" w:hanging="315"/>
            </w:pPr>
            <w:r>
              <w:rPr>
                <w:rFonts w:hint="eastAsia"/>
              </w:rPr>
              <w:t xml:space="preserve">　</w:t>
            </w:r>
            <w:r>
              <w:t>1</w:t>
            </w:r>
            <w:r>
              <w:rPr>
                <w:rFonts w:hint="eastAsia"/>
              </w:rPr>
              <w:t xml:space="preserve">　水道法第</w:t>
            </w:r>
            <w:r>
              <w:t>34</w:t>
            </w:r>
            <w:r>
              <w:rPr>
                <w:rFonts w:hint="eastAsia"/>
              </w:rPr>
              <w:t>条第</w:t>
            </w:r>
            <w:r>
              <w:t>1</w:t>
            </w:r>
            <w:r>
              <w:rPr>
                <w:rFonts w:hint="eastAsia"/>
              </w:rPr>
              <w:t>項において準用する第</w:t>
            </w:r>
            <w:r>
              <w:t>20</w:t>
            </w:r>
            <w:r>
              <w:rPr>
                <w:rFonts w:hint="eastAsia"/>
              </w:rPr>
              <w:t>条第</w:t>
            </w:r>
            <w:r>
              <w:t>1</w:t>
            </w:r>
            <w:r>
              <w:rPr>
                <w:rFonts w:hint="eastAsia"/>
              </w:rPr>
              <w:t>項の定期及び臨時の水質検査の結果</w:t>
            </w:r>
          </w:p>
          <w:p w14:paraId="5F455032" w14:textId="77777777" w:rsidR="00C10597" w:rsidRDefault="00C10597">
            <w:pPr>
              <w:ind w:left="315" w:hanging="315"/>
            </w:pPr>
            <w:r>
              <w:rPr>
                <w:rFonts w:hint="eastAsia"/>
              </w:rPr>
              <w:t xml:space="preserve">　</w:t>
            </w:r>
            <w:r>
              <w:t>2</w:t>
            </w:r>
            <w:r>
              <w:rPr>
                <w:rFonts w:hint="eastAsia"/>
              </w:rPr>
              <w:t xml:space="preserve">　水道法第</w:t>
            </w:r>
            <w:r>
              <w:t>34</w:t>
            </w:r>
            <w:r>
              <w:rPr>
                <w:rFonts w:hint="eastAsia"/>
              </w:rPr>
              <w:t>条第</w:t>
            </w:r>
            <w:r>
              <w:t>1</w:t>
            </w:r>
            <w:r>
              <w:rPr>
                <w:rFonts w:hint="eastAsia"/>
              </w:rPr>
              <w:t>項において準用する第</w:t>
            </w:r>
            <w:r>
              <w:t>20</w:t>
            </w:r>
            <w:r>
              <w:rPr>
                <w:rFonts w:hint="eastAsia"/>
              </w:rPr>
              <w:t>条第</w:t>
            </w:r>
            <w:r>
              <w:t>1</w:t>
            </w:r>
            <w:r>
              <w:rPr>
                <w:rFonts w:hint="eastAsia"/>
              </w:rPr>
              <w:t>項の定期及び臨時の健康診断の結果</w:t>
            </w:r>
          </w:p>
        </w:tc>
      </w:tr>
    </w:tbl>
    <w:p w14:paraId="236C5877" w14:textId="77777777" w:rsidR="00C10597" w:rsidRDefault="00C10597">
      <w:pPr>
        <w:jc w:val="right"/>
      </w:pPr>
    </w:p>
    <w:sectPr w:rsidR="00C10597">
      <w:pgSz w:w="11906" w:h="16838" w:code="9"/>
      <w:pgMar w:top="1701" w:right="1701" w:bottom="1701" w:left="1701" w:header="282" w:footer="28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5CB386" w14:textId="77777777" w:rsidR="00B74204" w:rsidRDefault="00B74204" w:rsidP="002008B9">
      <w:r>
        <w:separator/>
      </w:r>
    </w:p>
  </w:endnote>
  <w:endnote w:type="continuationSeparator" w:id="0">
    <w:p w14:paraId="0491B58E" w14:textId="77777777" w:rsidR="00B74204" w:rsidRDefault="00B74204" w:rsidP="00200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E4993" w14:textId="77777777" w:rsidR="00B74204" w:rsidRDefault="00B74204" w:rsidP="002008B9">
      <w:r>
        <w:separator/>
      </w:r>
    </w:p>
  </w:footnote>
  <w:footnote w:type="continuationSeparator" w:id="0">
    <w:p w14:paraId="6A49169C" w14:textId="77777777" w:rsidR="00B74204" w:rsidRDefault="00B74204" w:rsidP="002008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ttachedTemplate r:id="rId1"/>
  <w:doNotTrackMoves/>
  <w:doNotTrackFormatting/>
  <w:defaultTabStop w:val="851"/>
  <w:drawingGridHorizontalSpacing w:val="105"/>
  <w:drawingGridVerticalSpacing w:val="335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C10597"/>
    <w:rsid w:val="002008B9"/>
    <w:rsid w:val="00293BFC"/>
    <w:rsid w:val="00496980"/>
    <w:rsid w:val="0060325B"/>
    <w:rsid w:val="00684ED5"/>
    <w:rsid w:val="0094058B"/>
    <w:rsid w:val="00AC14D7"/>
    <w:rsid w:val="00B74204"/>
    <w:rsid w:val="00C10597"/>
    <w:rsid w:val="00DE0F19"/>
    <w:rsid w:val="00E11A3F"/>
    <w:rsid w:val="00E50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>
      <v:textbox inset="5.85pt,.7pt,5.85pt,.7pt"/>
    </o:shapedefaults>
    <o:shapelayout v:ext="edit">
      <o:idmap v:ext="edit" data="1"/>
    </o:shapelayout>
  </w:shapeDefaults>
  <w:decimalSymbol w:val="."/>
  <w:listSeparator w:val=","/>
  <w14:docId w14:val="06625F03"/>
  <w14:defaultImageDpi w14:val="0"/>
  <w15:docId w15:val="{A61C282C-E92F-4855-9D70-03D58B58A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  <w:textAlignment w:val="center"/>
    </w:pPr>
    <w:rPr>
      <w:rFonts w:ascii="ＭＳ 明朝" w:hAnsi="Courier New"/>
      <w:kern w:val="2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hAnsi="Courier New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hAnsi="Courier New" w:cs="Times New Roman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&#38651;&#23376;&#26356;&#26032;\&#26032;&#20214;&#12539;&#21407;&#35696;&#65288;&#32294;&#65289;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新件・原議（縦）.dot</Template>
  <TotalTime>0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Kohei MIYAGUCHI</dc:creator>
  <cp:keywords/>
  <dc:description/>
  <cp:lastModifiedBy>宮口　航平_江東区</cp:lastModifiedBy>
  <cp:revision>2</cp:revision>
  <cp:lastPrinted>2024-05-12T13:14:00Z</cp:lastPrinted>
  <dcterms:created xsi:type="dcterms:W3CDTF">2025-09-04T22:59:00Z</dcterms:created>
  <dcterms:modified xsi:type="dcterms:W3CDTF">2025-09-04T22:59:00Z</dcterms:modified>
</cp:coreProperties>
</file>