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87187" w14:textId="77777777" w:rsidR="00F9047B" w:rsidRDefault="00B53D65">
      <w:r>
        <w:rPr>
          <w:rFonts w:hint="eastAsia"/>
        </w:rPr>
        <w:t>別記第</w:t>
      </w:r>
      <w:r>
        <w:t>8</w:t>
      </w:r>
      <w:r>
        <w:rPr>
          <w:rFonts w:hint="eastAsia"/>
        </w:rPr>
        <w:t>号様式</w:t>
      </w:r>
      <w:r w:rsidR="00F9047B">
        <w:t>(</w:t>
      </w:r>
      <w:r w:rsidR="00F9047B">
        <w:rPr>
          <w:rFonts w:hint="eastAsia"/>
        </w:rPr>
        <w:t>第</w:t>
      </w:r>
      <w:r w:rsidR="00F9047B">
        <w:t>8</w:t>
      </w:r>
      <w:r w:rsidR="00F9047B">
        <w:rPr>
          <w:rFonts w:hint="eastAsia"/>
        </w:rPr>
        <w:t>条関係</w:t>
      </w:r>
      <w:r w:rsidR="00F9047B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F9047B" w14:paraId="510862E2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6787F9DE" w14:textId="77777777" w:rsidR="00F9047B" w:rsidRDefault="00F9047B"/>
          <w:p w14:paraId="6689B1D5" w14:textId="77777777" w:rsidR="00F9047B" w:rsidRDefault="00F9047B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4B7836B5" w14:textId="77777777" w:rsidR="00F9047B" w:rsidRDefault="00F9047B"/>
          <w:p w14:paraId="5DD7A108" w14:textId="77777777" w:rsidR="00F9047B" w:rsidRDefault="00F9047B"/>
          <w:p w14:paraId="3449A399" w14:textId="77777777" w:rsidR="00F9047B" w:rsidRDefault="00F9047B"/>
          <w:p w14:paraId="0815E972" w14:textId="77777777" w:rsidR="00F9047B" w:rsidRDefault="00F9047B">
            <w:r>
              <w:rPr>
                <w:rFonts w:hint="eastAsia"/>
              </w:rPr>
              <w:t xml:space="preserve">　江東区保健所長　殿</w:t>
            </w:r>
          </w:p>
          <w:p w14:paraId="4BA96B1E" w14:textId="77777777" w:rsidR="00F9047B" w:rsidRDefault="00F9047B"/>
          <w:p w14:paraId="3D7F3A49" w14:textId="77777777" w:rsidR="00F9047B" w:rsidRDefault="00F9047B"/>
          <w:p w14:paraId="54EBDAEF" w14:textId="77777777" w:rsidR="00F9047B" w:rsidRDefault="00F9047B"/>
          <w:p w14:paraId="773AE98C" w14:textId="77777777" w:rsidR="00F9047B" w:rsidRDefault="00F9047B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2A1EA130" w14:textId="77777777" w:rsidR="00F9047B" w:rsidRDefault="00F9047B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741A75B1" w14:textId="77777777" w:rsidR="00F9047B" w:rsidRDefault="00F9047B">
            <w:pPr>
              <w:jc w:val="right"/>
              <w:rPr>
                <w:spacing w:val="210"/>
              </w:rPr>
            </w:pPr>
          </w:p>
          <w:p w14:paraId="3621FD8A" w14:textId="77777777" w:rsidR="00F9047B" w:rsidRDefault="00F9047B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6E27D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F9047B" w14:paraId="432E8F9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49C66A71" w14:textId="77777777" w:rsidR="00F9047B" w:rsidRDefault="008564CC">
            <w:r>
              <w:rPr>
                <w:noProof/>
              </w:rPr>
              <w:pict w14:anchorId="0C6EBA49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F9047B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E51EF" w14:textId="77777777" w:rsidR="00F9047B" w:rsidRDefault="00F9047B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60CA1257" w14:textId="77777777" w:rsidR="00F9047B" w:rsidRDefault="00F9047B">
            <w:r>
              <w:rPr>
                <w:rFonts w:hint="eastAsia"/>
              </w:rPr>
              <w:t xml:space="preserve">　</w:t>
            </w:r>
          </w:p>
        </w:tc>
      </w:tr>
      <w:tr w:rsidR="00F9047B" w14:paraId="41F58A35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6C48451C" w14:textId="77777777" w:rsidR="00F9047B" w:rsidRDefault="00F9047B"/>
          <w:p w14:paraId="2B904387" w14:textId="77777777" w:rsidR="00F9047B" w:rsidRDefault="00F9047B"/>
          <w:p w14:paraId="587B4B5D" w14:textId="77777777" w:rsidR="00F9047B" w:rsidRDefault="00F9047B"/>
          <w:p w14:paraId="0D0706E7" w14:textId="77777777" w:rsidR="00F9047B" w:rsidRDefault="00F9047B">
            <w:pPr>
              <w:jc w:val="center"/>
            </w:pPr>
            <w:r>
              <w:rPr>
                <w:rFonts w:hint="eastAsia"/>
              </w:rPr>
              <w:t>専用水道水道技術管理者設置・変更届</w:t>
            </w:r>
          </w:p>
          <w:p w14:paraId="61A096C5" w14:textId="77777777" w:rsidR="00F9047B" w:rsidRDefault="00F9047B"/>
          <w:p w14:paraId="68C4EF03" w14:textId="77777777" w:rsidR="00F9047B" w:rsidRDefault="00F9047B"/>
          <w:p w14:paraId="6612320F" w14:textId="77777777" w:rsidR="00F9047B" w:rsidRDefault="00F9047B">
            <w:r>
              <w:rPr>
                <w:rFonts w:hint="eastAsia"/>
              </w:rPr>
              <w:t xml:space="preserve">　水道法第</w:t>
            </w:r>
            <w:r>
              <w:t>34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項において準用する同法第</w:t>
            </w:r>
            <w:r>
              <w:t>19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項の規定により水道技術管理者を設置・変更したので、下記のとおり報告します。</w:t>
            </w:r>
          </w:p>
          <w:p w14:paraId="63175FD6" w14:textId="77777777" w:rsidR="00F9047B" w:rsidRDefault="00F9047B"/>
          <w:p w14:paraId="12C46E49" w14:textId="77777777" w:rsidR="00F9047B" w:rsidRDefault="00F9047B"/>
          <w:p w14:paraId="14C79C52" w14:textId="77777777" w:rsidR="00F9047B" w:rsidRDefault="00F9047B">
            <w:pPr>
              <w:jc w:val="center"/>
            </w:pPr>
            <w:r>
              <w:rPr>
                <w:rFonts w:hint="eastAsia"/>
              </w:rPr>
              <w:t>記</w:t>
            </w:r>
          </w:p>
          <w:p w14:paraId="48C4B94D" w14:textId="77777777" w:rsidR="00F9047B" w:rsidRDefault="00F9047B"/>
          <w:p w14:paraId="3E058BB3" w14:textId="77777777" w:rsidR="00F9047B" w:rsidRDefault="00F9047B"/>
          <w:p w14:paraId="75CD2BDD" w14:textId="77777777" w:rsidR="00F9047B" w:rsidRDefault="00F9047B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施設の名称</w:t>
            </w:r>
          </w:p>
          <w:p w14:paraId="5B18B552" w14:textId="77777777" w:rsidR="00F9047B" w:rsidRDefault="00F9047B"/>
          <w:p w14:paraId="5DF0E454" w14:textId="77777777" w:rsidR="00F9047B" w:rsidRDefault="00F9047B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水道技術管理者の氏名</w:t>
            </w:r>
          </w:p>
          <w:p w14:paraId="7D7446AD" w14:textId="77777777" w:rsidR="00F9047B" w:rsidRDefault="00F9047B">
            <w:pPr>
              <w:ind w:left="4515" w:hanging="4515"/>
              <w:jc w:val="left"/>
            </w:pPr>
          </w:p>
          <w:p w14:paraId="70C844B8" w14:textId="77777777" w:rsidR="00F9047B" w:rsidRDefault="00F9047B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水道技術管理者の学歴及び水道に関する技術上の実務経験</w:t>
            </w:r>
          </w:p>
          <w:p w14:paraId="4E013A02" w14:textId="77777777" w:rsidR="00F9047B" w:rsidRDefault="00F9047B"/>
          <w:p w14:paraId="201B3F9C" w14:textId="77777777" w:rsidR="00F9047B" w:rsidRDefault="00F9047B"/>
          <w:p w14:paraId="50641831" w14:textId="77777777" w:rsidR="00F9047B" w:rsidRDefault="00F9047B"/>
          <w:p w14:paraId="2B00E572" w14:textId="77777777" w:rsidR="00F9047B" w:rsidRDefault="00F9047B"/>
          <w:p w14:paraId="5C6F117E" w14:textId="77777777" w:rsidR="00F9047B" w:rsidRDefault="00F9047B"/>
          <w:p w14:paraId="2BFEE8C4" w14:textId="77777777" w:rsidR="00F9047B" w:rsidRDefault="00F9047B"/>
          <w:p w14:paraId="6D346072" w14:textId="77777777" w:rsidR="00F9047B" w:rsidRDefault="00F9047B"/>
          <w:p w14:paraId="0D64ECEE" w14:textId="77777777" w:rsidR="00F9047B" w:rsidRDefault="00F9047B"/>
          <w:p w14:paraId="73E20F25" w14:textId="77777777" w:rsidR="00F9047B" w:rsidRDefault="00F9047B">
            <w:r>
              <w:rPr>
                <w:rFonts w:hint="eastAsia"/>
              </w:rPr>
              <w:t>添付書類</w:t>
            </w:r>
          </w:p>
          <w:p w14:paraId="426BF07C" w14:textId="77777777" w:rsidR="00F9047B" w:rsidRDefault="00F9047B">
            <w:r>
              <w:rPr>
                <w:rFonts w:hint="eastAsia"/>
              </w:rPr>
              <w:t xml:space="preserve">　水道技術管理者の資格を有することを証する書面</w:t>
            </w:r>
          </w:p>
        </w:tc>
      </w:tr>
    </w:tbl>
    <w:p w14:paraId="03C3DFD6" w14:textId="77777777" w:rsidR="00F9047B" w:rsidRDefault="00F9047B">
      <w:pPr>
        <w:jc w:val="right"/>
      </w:pPr>
    </w:p>
    <w:sectPr w:rsidR="00F9047B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678FD" w14:textId="77777777" w:rsidR="00B70BEC" w:rsidRDefault="00B70BEC" w:rsidP="002008B9">
      <w:r>
        <w:separator/>
      </w:r>
    </w:p>
  </w:endnote>
  <w:endnote w:type="continuationSeparator" w:id="0">
    <w:p w14:paraId="68A1D91E" w14:textId="77777777" w:rsidR="00B70BEC" w:rsidRDefault="00B70BEC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0292E" w14:textId="77777777" w:rsidR="00B70BEC" w:rsidRDefault="00B70BEC" w:rsidP="002008B9">
      <w:r>
        <w:separator/>
      </w:r>
    </w:p>
  </w:footnote>
  <w:footnote w:type="continuationSeparator" w:id="0">
    <w:p w14:paraId="6B77D1C8" w14:textId="77777777" w:rsidR="00B70BEC" w:rsidRDefault="00B70BEC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9047B"/>
    <w:rsid w:val="00180B2A"/>
    <w:rsid w:val="002008B9"/>
    <w:rsid w:val="002120BD"/>
    <w:rsid w:val="00660221"/>
    <w:rsid w:val="006E27D7"/>
    <w:rsid w:val="008564CC"/>
    <w:rsid w:val="008907C1"/>
    <w:rsid w:val="00894931"/>
    <w:rsid w:val="00A13FE0"/>
    <w:rsid w:val="00A5512A"/>
    <w:rsid w:val="00B53D65"/>
    <w:rsid w:val="00B70BEC"/>
    <w:rsid w:val="00EA48D0"/>
    <w:rsid w:val="00F9047B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39F7726E"/>
  <w14:defaultImageDpi w14:val="0"/>
  <w15:docId w15:val="{A3289847-BCD2-4D04-BA9D-102A56D9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2024-05-12T13:14:00Z</cp:lastPrinted>
  <dcterms:created xsi:type="dcterms:W3CDTF">2025-09-04T22:59:00Z</dcterms:created>
  <dcterms:modified xsi:type="dcterms:W3CDTF">2025-09-04T22:59:00Z</dcterms:modified>
</cp:coreProperties>
</file>