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E55EE" w14:textId="77777777" w:rsidR="00117DBA" w:rsidRDefault="00FF2E79">
      <w:r>
        <w:rPr>
          <w:rFonts w:hint="eastAsia"/>
        </w:rPr>
        <w:t>別記第</w:t>
      </w:r>
      <w:r>
        <w:t>7</w:t>
      </w:r>
      <w:r>
        <w:rPr>
          <w:rFonts w:hint="eastAsia"/>
        </w:rPr>
        <w:t>号様式</w:t>
      </w:r>
      <w:r w:rsidR="00117DBA">
        <w:t>(</w:t>
      </w:r>
      <w:r w:rsidR="00117DBA">
        <w:rPr>
          <w:rFonts w:hint="eastAsia"/>
        </w:rPr>
        <w:t>第</w:t>
      </w:r>
      <w:r w:rsidR="00117DBA">
        <w:t>7</w:t>
      </w:r>
      <w:r w:rsidR="00117DBA">
        <w:rPr>
          <w:rFonts w:hint="eastAsia"/>
        </w:rPr>
        <w:t>条関係</w:t>
      </w:r>
      <w:r w:rsidR="00117DBA"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60"/>
        <w:gridCol w:w="4012"/>
        <w:gridCol w:w="218"/>
      </w:tblGrid>
      <w:tr w:rsidR="00117DBA" w14:paraId="6ECC072A" w14:textId="77777777">
        <w:tblPrEx>
          <w:tblCellMar>
            <w:top w:w="0" w:type="dxa"/>
            <w:bottom w:w="0" w:type="dxa"/>
          </w:tblCellMar>
        </w:tblPrEx>
        <w:trPr>
          <w:trHeight w:hRule="exact" w:val="3800"/>
        </w:trPr>
        <w:tc>
          <w:tcPr>
            <w:tcW w:w="8490" w:type="dxa"/>
            <w:gridSpan w:val="3"/>
            <w:tcBorders>
              <w:bottom w:val="nil"/>
            </w:tcBorders>
          </w:tcPr>
          <w:p w14:paraId="3763618E" w14:textId="77777777" w:rsidR="00117DBA" w:rsidRDefault="00117DBA"/>
          <w:p w14:paraId="7AA2531C" w14:textId="77777777" w:rsidR="00117DBA" w:rsidRDefault="00117DBA">
            <w:pPr>
              <w:jc w:val="right"/>
            </w:pPr>
            <w:r>
              <w:rPr>
                <w:rFonts w:hint="eastAsia"/>
              </w:rPr>
              <w:t>年　　月　　日</w:t>
            </w:r>
          </w:p>
          <w:p w14:paraId="405B40CC" w14:textId="77777777" w:rsidR="00117DBA" w:rsidRDefault="00117DBA"/>
          <w:p w14:paraId="07D1B40B" w14:textId="77777777" w:rsidR="00117DBA" w:rsidRDefault="00117DBA"/>
          <w:p w14:paraId="12F4CCFC" w14:textId="77777777" w:rsidR="00117DBA" w:rsidRDefault="00117DBA"/>
          <w:p w14:paraId="5468A1DC" w14:textId="77777777" w:rsidR="00117DBA" w:rsidRDefault="00117DBA">
            <w:r>
              <w:rPr>
                <w:rFonts w:hint="eastAsia"/>
              </w:rPr>
              <w:t xml:space="preserve">　江東区保健所長　殿</w:t>
            </w:r>
          </w:p>
          <w:p w14:paraId="4D16453F" w14:textId="77777777" w:rsidR="00117DBA" w:rsidRDefault="00117DBA"/>
          <w:p w14:paraId="6A6B50EF" w14:textId="77777777" w:rsidR="00117DBA" w:rsidRDefault="00117DBA"/>
          <w:p w14:paraId="320CD2DE" w14:textId="77777777" w:rsidR="00117DBA" w:rsidRDefault="00117DBA"/>
          <w:p w14:paraId="310253A9" w14:textId="77777777" w:rsidR="00117DBA" w:rsidRDefault="00117DBA">
            <w:pPr>
              <w:jc w:val="right"/>
            </w:pPr>
            <w:r>
              <w:rPr>
                <w:rFonts w:hint="eastAsia"/>
              </w:rPr>
              <w:t xml:space="preserve">設置者　　　　　　　　　　　　　　　　　　　　</w:t>
            </w:r>
          </w:p>
          <w:p w14:paraId="41503909" w14:textId="77777777" w:rsidR="00117DBA" w:rsidRDefault="00117DBA">
            <w:pPr>
              <w:jc w:val="right"/>
            </w:pPr>
            <w:r>
              <w:rPr>
                <w:rFonts w:hint="eastAsia"/>
                <w:spacing w:val="210"/>
              </w:rPr>
              <w:t>住</w:t>
            </w:r>
            <w:r>
              <w:rPr>
                <w:rFonts w:hint="eastAsia"/>
              </w:rPr>
              <w:t xml:space="preserve">所　　　　　　　　　　　　　　　　　　</w:t>
            </w:r>
          </w:p>
          <w:p w14:paraId="3DA8E26A" w14:textId="77777777" w:rsidR="00117DBA" w:rsidRDefault="00117DBA">
            <w:pPr>
              <w:jc w:val="right"/>
              <w:rPr>
                <w:spacing w:val="210"/>
              </w:rPr>
            </w:pPr>
          </w:p>
          <w:p w14:paraId="1302D5AD" w14:textId="77777777" w:rsidR="00117DBA" w:rsidRDefault="00117DBA">
            <w:pPr>
              <w:jc w:val="right"/>
            </w:pPr>
            <w:r>
              <w:rPr>
                <w:rFonts w:hint="eastAsia"/>
                <w:spacing w:val="210"/>
              </w:rPr>
              <w:t>氏</w:t>
            </w:r>
            <w:r>
              <w:rPr>
                <w:rFonts w:hint="eastAsia"/>
              </w:rPr>
              <w:t xml:space="preserve">名　　　　　　　　　　　　　　　　</w:t>
            </w:r>
            <w:r w:rsidR="00074395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</w:t>
            </w:r>
          </w:p>
        </w:tc>
      </w:tr>
      <w:tr w:rsidR="00117DBA" w14:paraId="4A4B673E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60"/>
        </w:trPr>
        <w:tc>
          <w:tcPr>
            <w:tcW w:w="4260" w:type="dxa"/>
            <w:tcBorders>
              <w:top w:val="nil"/>
              <w:bottom w:val="nil"/>
              <w:right w:val="nil"/>
            </w:tcBorders>
          </w:tcPr>
          <w:p w14:paraId="243BD4BD" w14:textId="77777777" w:rsidR="00117DBA" w:rsidRDefault="00CE4F14">
            <w:r>
              <w:rPr>
                <w:noProof/>
              </w:rPr>
              <w:pict w14:anchorId="113A03C0"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_x0000_s1026" type="#_x0000_t185" style="position:absolute;left:0;text-align:left;margin-left:213.45pt;margin-top:0;width:198.75pt;height:27.95pt;z-index:251657216;mso-wrap-distance-left:9.05pt;mso-wrap-distance-right:9.05pt;mso-position-horizontal-relative:text;mso-position-vertical-relative:text" o:allowincell="f" strokeweight=".5pt"/>
              </w:pict>
            </w:r>
            <w:r w:rsidR="00117DBA">
              <w:rPr>
                <w:rFonts w:hint="eastAsia"/>
              </w:rPr>
              <w:t xml:space="preserve">　</w:t>
            </w:r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5D2184" w14:textId="77777777" w:rsidR="00117DBA" w:rsidRDefault="00117DBA">
            <w:r>
              <w:rPr>
                <w:rFonts w:hint="eastAsia"/>
              </w:rPr>
              <w:t>法人又は組合にあっては、主たる事務所の所在地及び名称並びに代表者の氏名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</w:tcBorders>
          </w:tcPr>
          <w:p w14:paraId="5DDB8A09" w14:textId="77777777" w:rsidR="00117DBA" w:rsidRDefault="00117DBA">
            <w:r>
              <w:rPr>
                <w:rFonts w:hint="eastAsia"/>
              </w:rPr>
              <w:t xml:space="preserve">　</w:t>
            </w:r>
          </w:p>
        </w:tc>
      </w:tr>
      <w:tr w:rsidR="00117DBA" w14:paraId="64B05CC0" w14:textId="77777777">
        <w:tblPrEx>
          <w:tblCellMar>
            <w:top w:w="0" w:type="dxa"/>
            <w:bottom w:w="0" w:type="dxa"/>
          </w:tblCellMar>
        </w:tblPrEx>
        <w:trPr>
          <w:trHeight w:hRule="exact" w:val="8200"/>
        </w:trPr>
        <w:tc>
          <w:tcPr>
            <w:tcW w:w="8490" w:type="dxa"/>
            <w:gridSpan w:val="3"/>
            <w:tcBorders>
              <w:top w:val="nil"/>
            </w:tcBorders>
          </w:tcPr>
          <w:p w14:paraId="49C4858C" w14:textId="77777777" w:rsidR="00117DBA" w:rsidRDefault="00117DBA"/>
          <w:p w14:paraId="13442567" w14:textId="77777777" w:rsidR="00117DBA" w:rsidRDefault="00117DBA"/>
          <w:p w14:paraId="385B9638" w14:textId="77777777" w:rsidR="00117DBA" w:rsidRDefault="00117DBA"/>
          <w:p w14:paraId="2C9EA5DB" w14:textId="77777777" w:rsidR="00117DBA" w:rsidRDefault="00117DBA">
            <w:pPr>
              <w:jc w:val="center"/>
            </w:pPr>
            <w:r>
              <w:rPr>
                <w:rFonts w:hint="eastAsia"/>
              </w:rPr>
              <w:t>専用水道廃止届</w:t>
            </w:r>
          </w:p>
          <w:p w14:paraId="5D4D8F49" w14:textId="77777777" w:rsidR="00117DBA" w:rsidRDefault="00117DBA"/>
          <w:p w14:paraId="037EBD5D" w14:textId="77777777" w:rsidR="00117DBA" w:rsidRDefault="00117DBA"/>
          <w:p w14:paraId="30334418" w14:textId="77777777" w:rsidR="00117DBA" w:rsidRDefault="00117DBA"/>
          <w:p w14:paraId="39C8261C" w14:textId="77777777" w:rsidR="00117DBA" w:rsidRDefault="00117DBA">
            <w:r>
              <w:rPr>
                <w:rFonts w:hint="eastAsia"/>
              </w:rPr>
              <w:t xml:space="preserve">　専用水道を　　　年　　月　　日付けで廃止したので下記のとおり届け出ます。</w:t>
            </w:r>
          </w:p>
          <w:p w14:paraId="4E6ACE65" w14:textId="77777777" w:rsidR="00117DBA" w:rsidRDefault="00117DBA"/>
          <w:p w14:paraId="727CEACE" w14:textId="77777777" w:rsidR="00117DBA" w:rsidRDefault="00117DBA"/>
          <w:p w14:paraId="3D48D32D" w14:textId="77777777" w:rsidR="00117DBA" w:rsidRDefault="00117DBA">
            <w:pPr>
              <w:jc w:val="center"/>
            </w:pPr>
            <w:r>
              <w:rPr>
                <w:rFonts w:hint="eastAsia"/>
              </w:rPr>
              <w:t>記</w:t>
            </w:r>
          </w:p>
          <w:p w14:paraId="2DDA4662" w14:textId="77777777" w:rsidR="00117DBA" w:rsidRDefault="00117DBA"/>
          <w:p w14:paraId="29CAD9B2" w14:textId="77777777" w:rsidR="00117DBA" w:rsidRDefault="00117DBA"/>
          <w:p w14:paraId="660E4F10" w14:textId="77777777" w:rsidR="00117DBA" w:rsidRDefault="00117DBA">
            <w:r>
              <w:rPr>
                <w:rFonts w:hint="eastAsia"/>
              </w:rPr>
              <w:t xml:space="preserve">　</w:t>
            </w:r>
            <w:r>
              <w:t>1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26"/>
              </w:rPr>
              <w:t>施設の名</w:t>
            </w:r>
            <w:r>
              <w:rPr>
                <w:rFonts w:hint="eastAsia"/>
              </w:rPr>
              <w:t>称</w:t>
            </w:r>
          </w:p>
          <w:p w14:paraId="4DFC0B01" w14:textId="77777777" w:rsidR="00117DBA" w:rsidRDefault="00117DBA"/>
          <w:p w14:paraId="593EF84F" w14:textId="77777777" w:rsidR="00117DBA" w:rsidRDefault="00117DBA">
            <w:r>
              <w:rPr>
                <w:rFonts w:hint="eastAsia"/>
              </w:rPr>
              <w:t xml:space="preserve">　</w:t>
            </w:r>
            <w:r>
              <w:t>2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157"/>
              </w:rPr>
              <w:t>所在</w:t>
            </w:r>
            <w:r>
              <w:rPr>
                <w:rFonts w:hint="eastAsia"/>
              </w:rPr>
              <w:t>地</w:t>
            </w:r>
            <w:r w:rsidR="00A77B89">
              <w:rPr>
                <w:rFonts w:hint="eastAsia"/>
              </w:rPr>
              <w:t xml:space="preserve">　江東区</w:t>
            </w:r>
          </w:p>
          <w:p w14:paraId="5FC8CB75" w14:textId="77777777" w:rsidR="00117DBA" w:rsidRDefault="00117DBA">
            <w:pPr>
              <w:ind w:left="4515" w:hanging="4515"/>
              <w:jc w:val="left"/>
            </w:pPr>
          </w:p>
          <w:p w14:paraId="353242C3" w14:textId="77777777" w:rsidR="00117DBA" w:rsidRDefault="00117DBA">
            <w:r>
              <w:rPr>
                <w:rFonts w:hint="eastAsia"/>
              </w:rPr>
              <w:t xml:space="preserve">　</w:t>
            </w:r>
            <w:r>
              <w:t>3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70"/>
              </w:rPr>
              <w:t>確認番</w:t>
            </w:r>
            <w:r>
              <w:rPr>
                <w:rFonts w:hint="eastAsia"/>
              </w:rPr>
              <w:t>号　　　　　　　　　　　　確認年月日　　　　年　　月　　日</w:t>
            </w:r>
          </w:p>
          <w:p w14:paraId="643804F6" w14:textId="77777777" w:rsidR="00117DBA" w:rsidRDefault="00117DBA"/>
          <w:p w14:paraId="54232E34" w14:textId="77777777" w:rsidR="00117DBA" w:rsidRDefault="00117DBA">
            <w:r>
              <w:rPr>
                <w:rFonts w:hint="eastAsia"/>
              </w:rPr>
              <w:t xml:space="preserve">　</w:t>
            </w:r>
            <w:r>
              <w:t>4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26"/>
              </w:rPr>
              <w:t>廃止の理</w:t>
            </w:r>
            <w:r>
              <w:rPr>
                <w:rFonts w:hint="eastAsia"/>
              </w:rPr>
              <w:t>由</w:t>
            </w:r>
          </w:p>
        </w:tc>
      </w:tr>
    </w:tbl>
    <w:p w14:paraId="5CE3261D" w14:textId="77777777" w:rsidR="00117DBA" w:rsidRDefault="00117DBA">
      <w:pPr>
        <w:jc w:val="right"/>
      </w:pPr>
    </w:p>
    <w:sectPr w:rsidR="00117DBA">
      <w:pgSz w:w="11906" w:h="16838" w:code="9"/>
      <w:pgMar w:top="1701" w:right="1701" w:bottom="1701" w:left="1701" w:header="282" w:footer="28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9790D" w14:textId="77777777" w:rsidR="00FE2A77" w:rsidRDefault="00FE2A77" w:rsidP="002008B9">
      <w:r>
        <w:separator/>
      </w:r>
    </w:p>
  </w:endnote>
  <w:endnote w:type="continuationSeparator" w:id="0">
    <w:p w14:paraId="3C9D5568" w14:textId="77777777" w:rsidR="00FE2A77" w:rsidRDefault="00FE2A77" w:rsidP="00200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65554" w14:textId="77777777" w:rsidR="00FE2A77" w:rsidRDefault="00FE2A77" w:rsidP="002008B9">
      <w:r>
        <w:separator/>
      </w:r>
    </w:p>
  </w:footnote>
  <w:footnote w:type="continuationSeparator" w:id="0">
    <w:p w14:paraId="6D20D86B" w14:textId="77777777" w:rsidR="00FE2A77" w:rsidRDefault="00FE2A77" w:rsidP="002008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ttachedTemplate r:id="rId1"/>
  <w:doNotTrackMoves/>
  <w:doNotTrackFormatting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117DBA"/>
    <w:rsid w:val="00004F2C"/>
    <w:rsid w:val="00074395"/>
    <w:rsid w:val="00117DBA"/>
    <w:rsid w:val="002008B9"/>
    <w:rsid w:val="004558E4"/>
    <w:rsid w:val="00796948"/>
    <w:rsid w:val="00857B09"/>
    <w:rsid w:val="00A77B89"/>
    <w:rsid w:val="00C10041"/>
    <w:rsid w:val="00CE4F14"/>
    <w:rsid w:val="00D5189B"/>
    <w:rsid w:val="00E56F38"/>
    <w:rsid w:val="00EC070F"/>
    <w:rsid w:val="00FA10EB"/>
    <w:rsid w:val="00FE2A77"/>
    <w:rsid w:val="00FF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ocId w14:val="0A896871"/>
  <w14:defaultImageDpi w14:val="0"/>
  <w15:docId w15:val="{8E432B00-E673-454D-8839-95789A764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  <w:textAlignment w:val="center"/>
    </w:pPr>
    <w:rPr>
      <w:rFonts w:ascii="ＭＳ 明朝" w:hAnsi="Courier New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hAnsi="Courier New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hAnsi="Courier New"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&#38651;&#23376;&#26356;&#26032;\&#26032;&#20214;&#12539;&#21407;&#35696;&#65288;&#32294;&#65289;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新件・原議（縦）.dot</Template>
  <TotalTime>0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Kohei MIYAGUCHI</dc:creator>
  <cp:keywords/>
  <dc:description/>
  <cp:lastModifiedBy>宮口　航平_江東区</cp:lastModifiedBy>
  <cp:revision>2</cp:revision>
  <cp:lastPrinted>2024-05-12T13:13:00Z</cp:lastPrinted>
  <dcterms:created xsi:type="dcterms:W3CDTF">2025-09-04T22:59:00Z</dcterms:created>
  <dcterms:modified xsi:type="dcterms:W3CDTF">2025-09-04T22:59:00Z</dcterms:modified>
</cp:coreProperties>
</file>