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9E1DE" w14:textId="77777777" w:rsidR="00743BAB" w:rsidRDefault="00BF5F27">
      <w:r>
        <w:rPr>
          <w:rFonts w:hint="eastAsia"/>
        </w:rPr>
        <w:t>別記第</w:t>
      </w:r>
      <w:r>
        <w:t>5</w:t>
      </w:r>
      <w:r>
        <w:rPr>
          <w:rFonts w:hint="eastAsia"/>
        </w:rPr>
        <w:t>号様式</w:t>
      </w:r>
      <w:r w:rsidR="00743BAB">
        <w:t>(</w:t>
      </w:r>
      <w:r w:rsidR="00743BAB">
        <w:rPr>
          <w:rFonts w:hint="eastAsia"/>
        </w:rPr>
        <w:t>第</w:t>
      </w:r>
      <w:r w:rsidR="00743BAB">
        <w:t>6</w:t>
      </w:r>
      <w:r w:rsidR="00743BAB">
        <w:rPr>
          <w:rFonts w:hint="eastAsia"/>
        </w:rPr>
        <w:t>条関係</w:t>
      </w:r>
      <w:r w:rsidR="00743BAB">
        <w:t>)</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60"/>
        <w:gridCol w:w="4012"/>
        <w:gridCol w:w="218"/>
      </w:tblGrid>
      <w:tr w:rsidR="00743BAB" w14:paraId="2A5585F3" w14:textId="77777777">
        <w:tblPrEx>
          <w:tblCellMar>
            <w:top w:w="0" w:type="dxa"/>
            <w:bottom w:w="0" w:type="dxa"/>
          </w:tblCellMar>
        </w:tblPrEx>
        <w:trPr>
          <w:trHeight w:hRule="exact" w:val="3800"/>
        </w:trPr>
        <w:tc>
          <w:tcPr>
            <w:tcW w:w="8490" w:type="dxa"/>
            <w:gridSpan w:val="3"/>
            <w:tcBorders>
              <w:bottom w:val="nil"/>
            </w:tcBorders>
          </w:tcPr>
          <w:p w14:paraId="1D8AF56A" w14:textId="77777777" w:rsidR="00743BAB" w:rsidRDefault="00743BAB"/>
          <w:p w14:paraId="76F5AF68" w14:textId="77777777" w:rsidR="00743BAB" w:rsidRDefault="00743BAB">
            <w:pPr>
              <w:jc w:val="right"/>
            </w:pPr>
            <w:r>
              <w:rPr>
                <w:rFonts w:hint="eastAsia"/>
              </w:rPr>
              <w:t>年　　月　　日</w:t>
            </w:r>
          </w:p>
          <w:p w14:paraId="4A57290F" w14:textId="77777777" w:rsidR="00743BAB" w:rsidRDefault="00743BAB"/>
          <w:p w14:paraId="0CCEFD18" w14:textId="77777777" w:rsidR="00743BAB" w:rsidRDefault="00743BAB"/>
          <w:p w14:paraId="7BD0309F" w14:textId="77777777" w:rsidR="00743BAB" w:rsidRDefault="00743BAB"/>
          <w:p w14:paraId="7CE638B9" w14:textId="77777777" w:rsidR="00743BAB" w:rsidRDefault="00743BAB">
            <w:r>
              <w:rPr>
                <w:rFonts w:hint="eastAsia"/>
              </w:rPr>
              <w:t xml:space="preserve">　江東区保健所長　殿</w:t>
            </w:r>
          </w:p>
          <w:p w14:paraId="271AFFE1" w14:textId="77777777" w:rsidR="00743BAB" w:rsidRDefault="00743BAB"/>
          <w:p w14:paraId="51D71927" w14:textId="77777777" w:rsidR="00743BAB" w:rsidRDefault="00743BAB"/>
          <w:p w14:paraId="43ECD2C5" w14:textId="77777777" w:rsidR="00743BAB" w:rsidRDefault="00743BAB"/>
          <w:p w14:paraId="6F5EB517" w14:textId="77777777" w:rsidR="00743BAB" w:rsidRDefault="00743BAB">
            <w:pPr>
              <w:jc w:val="right"/>
            </w:pPr>
            <w:r>
              <w:rPr>
                <w:rFonts w:hint="eastAsia"/>
              </w:rPr>
              <w:t xml:space="preserve">設置者　　　　　　　　　　　　　　　　　　　　</w:t>
            </w:r>
          </w:p>
          <w:p w14:paraId="1F563848" w14:textId="77777777" w:rsidR="00743BAB" w:rsidRDefault="00743BAB">
            <w:pPr>
              <w:jc w:val="right"/>
            </w:pPr>
            <w:r>
              <w:rPr>
                <w:rFonts w:hint="eastAsia"/>
                <w:spacing w:val="210"/>
              </w:rPr>
              <w:t>住</w:t>
            </w:r>
            <w:r>
              <w:rPr>
                <w:rFonts w:hint="eastAsia"/>
              </w:rPr>
              <w:t xml:space="preserve">所　　　　　　　　　　　　　　　　　　</w:t>
            </w:r>
          </w:p>
          <w:p w14:paraId="49B9DEA0" w14:textId="77777777" w:rsidR="00743BAB" w:rsidRDefault="00743BAB">
            <w:pPr>
              <w:jc w:val="right"/>
              <w:rPr>
                <w:spacing w:val="210"/>
              </w:rPr>
            </w:pPr>
          </w:p>
          <w:p w14:paraId="7A9E6A00" w14:textId="77777777" w:rsidR="00743BAB" w:rsidRDefault="00743BAB">
            <w:pPr>
              <w:jc w:val="right"/>
            </w:pPr>
            <w:r>
              <w:rPr>
                <w:rFonts w:hint="eastAsia"/>
                <w:spacing w:val="210"/>
              </w:rPr>
              <w:t>氏</w:t>
            </w:r>
            <w:r>
              <w:rPr>
                <w:rFonts w:hint="eastAsia"/>
              </w:rPr>
              <w:t xml:space="preserve">名　　　　　　　　　　　　　　　　</w:t>
            </w:r>
            <w:r w:rsidR="0032348D">
              <w:rPr>
                <w:rFonts w:hint="eastAsia"/>
              </w:rPr>
              <w:t xml:space="preserve">　</w:t>
            </w:r>
            <w:r>
              <w:rPr>
                <w:rFonts w:hint="eastAsia"/>
              </w:rPr>
              <w:t xml:space="preserve">　</w:t>
            </w:r>
          </w:p>
        </w:tc>
      </w:tr>
      <w:tr w:rsidR="00743BAB" w14:paraId="26BCE7CE" w14:textId="77777777">
        <w:tblPrEx>
          <w:tblCellMar>
            <w:top w:w="0" w:type="dxa"/>
            <w:bottom w:w="0" w:type="dxa"/>
          </w:tblCellMar>
        </w:tblPrEx>
        <w:trPr>
          <w:cantSplit/>
          <w:trHeight w:hRule="exact" w:val="560"/>
        </w:trPr>
        <w:tc>
          <w:tcPr>
            <w:tcW w:w="4260" w:type="dxa"/>
            <w:tcBorders>
              <w:top w:val="nil"/>
              <w:bottom w:val="nil"/>
              <w:right w:val="nil"/>
            </w:tcBorders>
          </w:tcPr>
          <w:p w14:paraId="2E00902C" w14:textId="77777777" w:rsidR="00743BAB" w:rsidRDefault="00EA2853">
            <w:r>
              <w:rPr>
                <w:noProof/>
              </w:rPr>
              <w:pict w14:anchorId="03A0B258">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6" type="#_x0000_t185" style="position:absolute;left:0;text-align:left;margin-left:213.45pt;margin-top:0;width:198.75pt;height:27.95pt;z-index:251657216;mso-wrap-distance-left:9.05pt;mso-wrap-distance-right:9.05pt;mso-position-horizontal-relative:text;mso-position-vertical-relative:text" o:allowincell="f" strokeweight=".5pt"/>
              </w:pict>
            </w:r>
            <w:r w:rsidR="00743BAB">
              <w:rPr>
                <w:rFonts w:hint="eastAsia"/>
              </w:rPr>
              <w:t xml:space="preserve">　</w:t>
            </w:r>
          </w:p>
        </w:tc>
        <w:tc>
          <w:tcPr>
            <w:tcW w:w="4012" w:type="dxa"/>
            <w:tcBorders>
              <w:top w:val="nil"/>
              <w:left w:val="nil"/>
              <w:bottom w:val="nil"/>
              <w:right w:val="nil"/>
            </w:tcBorders>
            <w:vAlign w:val="center"/>
          </w:tcPr>
          <w:p w14:paraId="66A7BA1B" w14:textId="77777777" w:rsidR="00743BAB" w:rsidRDefault="00743BAB">
            <w:r>
              <w:rPr>
                <w:rFonts w:hint="eastAsia"/>
              </w:rPr>
              <w:t>法人又は組合にあっては、主たる事務所の所在地及び名称並びに代表者の氏名</w:t>
            </w:r>
          </w:p>
        </w:tc>
        <w:tc>
          <w:tcPr>
            <w:tcW w:w="218" w:type="dxa"/>
            <w:tcBorders>
              <w:top w:val="nil"/>
              <w:left w:val="nil"/>
              <w:bottom w:val="nil"/>
            </w:tcBorders>
          </w:tcPr>
          <w:p w14:paraId="4B9B7AA5" w14:textId="77777777" w:rsidR="00743BAB" w:rsidRDefault="00743BAB">
            <w:r>
              <w:rPr>
                <w:rFonts w:hint="eastAsia"/>
              </w:rPr>
              <w:t xml:space="preserve">　</w:t>
            </w:r>
          </w:p>
        </w:tc>
      </w:tr>
      <w:tr w:rsidR="00743BAB" w14:paraId="38C84F39" w14:textId="77777777">
        <w:tblPrEx>
          <w:tblCellMar>
            <w:top w:w="0" w:type="dxa"/>
            <w:bottom w:w="0" w:type="dxa"/>
          </w:tblCellMar>
        </w:tblPrEx>
        <w:trPr>
          <w:trHeight w:hRule="exact" w:val="8200"/>
        </w:trPr>
        <w:tc>
          <w:tcPr>
            <w:tcW w:w="8490" w:type="dxa"/>
            <w:gridSpan w:val="3"/>
            <w:tcBorders>
              <w:top w:val="nil"/>
            </w:tcBorders>
          </w:tcPr>
          <w:p w14:paraId="381597D6" w14:textId="77777777" w:rsidR="00743BAB" w:rsidRDefault="00743BAB"/>
          <w:p w14:paraId="2F6EC9F4" w14:textId="77777777" w:rsidR="00743BAB" w:rsidRDefault="00743BAB"/>
          <w:p w14:paraId="48466DFB" w14:textId="77777777" w:rsidR="00743BAB" w:rsidRDefault="00743BAB">
            <w:pPr>
              <w:jc w:val="center"/>
            </w:pPr>
            <w:r>
              <w:rPr>
                <w:rFonts w:hint="eastAsia"/>
              </w:rPr>
              <w:t>専用水道布設工事設計記載事項変更届</w:t>
            </w:r>
          </w:p>
          <w:p w14:paraId="50F615F1" w14:textId="77777777" w:rsidR="00743BAB" w:rsidRDefault="00743BAB"/>
          <w:p w14:paraId="0BB49DA3" w14:textId="77777777" w:rsidR="00743BAB" w:rsidRDefault="00743BAB"/>
          <w:p w14:paraId="2B103CF3" w14:textId="77777777" w:rsidR="00743BAB" w:rsidRDefault="00743BAB"/>
          <w:p w14:paraId="28FEFBBD" w14:textId="77777777" w:rsidR="00743BAB" w:rsidRDefault="00743BAB">
            <w:r>
              <w:rPr>
                <w:rFonts w:hint="eastAsia"/>
              </w:rPr>
              <w:t xml:space="preserve">　専用水道布設工事設計確認申請書の記載事項を下記のとおり変更したので、水道法第</w:t>
            </w:r>
            <w:r>
              <w:t>33</w:t>
            </w:r>
            <w:r>
              <w:rPr>
                <w:rFonts w:hint="eastAsia"/>
              </w:rPr>
              <w:t>条第</w:t>
            </w:r>
            <w:r>
              <w:t>3</w:t>
            </w:r>
            <w:r>
              <w:rPr>
                <w:rFonts w:hint="eastAsia"/>
              </w:rPr>
              <w:t>項の規定により届け出ます。</w:t>
            </w:r>
          </w:p>
          <w:p w14:paraId="590C43BF" w14:textId="77777777" w:rsidR="00743BAB" w:rsidRDefault="00743BAB"/>
          <w:p w14:paraId="468FD82B" w14:textId="77777777" w:rsidR="00743BAB" w:rsidRDefault="00743BAB"/>
          <w:p w14:paraId="1764C509" w14:textId="77777777" w:rsidR="00743BAB" w:rsidRDefault="00743BAB">
            <w:pPr>
              <w:jc w:val="center"/>
            </w:pPr>
            <w:r>
              <w:rPr>
                <w:rFonts w:hint="eastAsia"/>
              </w:rPr>
              <w:t>記</w:t>
            </w:r>
          </w:p>
          <w:p w14:paraId="0FE7B4D4" w14:textId="77777777" w:rsidR="00743BAB" w:rsidRDefault="00743BAB"/>
          <w:p w14:paraId="4710D23A" w14:textId="77777777" w:rsidR="00743BAB" w:rsidRDefault="00743BAB"/>
          <w:p w14:paraId="6B5DD129" w14:textId="77777777" w:rsidR="00743BAB" w:rsidRDefault="00743BAB">
            <w:r>
              <w:rPr>
                <w:rFonts w:hint="eastAsia"/>
              </w:rPr>
              <w:t xml:space="preserve">　</w:t>
            </w:r>
            <w:r>
              <w:t>1</w:t>
            </w:r>
            <w:r>
              <w:rPr>
                <w:rFonts w:hint="eastAsia"/>
              </w:rPr>
              <w:t xml:space="preserve">　変更の内容</w:t>
            </w:r>
          </w:p>
          <w:p w14:paraId="092E06C9" w14:textId="77777777" w:rsidR="00743BAB" w:rsidRDefault="00743BAB">
            <w:r>
              <w:rPr>
                <w:rFonts w:hint="eastAsia"/>
                <w:spacing w:val="53"/>
              </w:rPr>
              <w:t xml:space="preserve">　</w:t>
            </w:r>
            <w:r>
              <w:rPr>
                <w:rFonts w:hint="eastAsia"/>
              </w:rPr>
              <w:t xml:space="preserve">　　変更前</w:t>
            </w:r>
          </w:p>
          <w:p w14:paraId="45C70E48" w14:textId="77777777" w:rsidR="00743BAB" w:rsidRDefault="00743BAB"/>
          <w:p w14:paraId="007BC204" w14:textId="77777777" w:rsidR="00743BAB" w:rsidRDefault="00743BAB">
            <w:pPr>
              <w:rPr>
                <w:spacing w:val="53"/>
              </w:rPr>
            </w:pPr>
            <w:r>
              <w:rPr>
                <w:rFonts w:hint="eastAsia"/>
                <w:spacing w:val="53"/>
              </w:rPr>
              <w:t xml:space="preserve">　</w:t>
            </w:r>
            <w:r>
              <w:rPr>
                <w:rFonts w:hint="eastAsia"/>
              </w:rPr>
              <w:t xml:space="preserve">　　変更後</w:t>
            </w:r>
          </w:p>
          <w:p w14:paraId="26CECF79" w14:textId="77777777" w:rsidR="00743BAB" w:rsidRDefault="00743BAB"/>
          <w:p w14:paraId="66FA1B64" w14:textId="77777777" w:rsidR="00743BAB" w:rsidRDefault="00743BAB">
            <w:r>
              <w:rPr>
                <w:rFonts w:hint="eastAsia"/>
              </w:rPr>
              <w:t xml:space="preserve">　</w:t>
            </w:r>
            <w:r>
              <w:t>2</w:t>
            </w:r>
            <w:r>
              <w:rPr>
                <w:rFonts w:hint="eastAsia"/>
              </w:rPr>
              <w:t xml:space="preserve">　変更した理由</w:t>
            </w:r>
          </w:p>
          <w:p w14:paraId="23F9A6C8" w14:textId="77777777" w:rsidR="00743BAB" w:rsidRDefault="00743BAB">
            <w:pPr>
              <w:ind w:left="4515" w:hanging="4515"/>
              <w:jc w:val="left"/>
            </w:pPr>
          </w:p>
          <w:p w14:paraId="3B80018D" w14:textId="77777777" w:rsidR="00743BAB" w:rsidRDefault="00743BAB">
            <w:r>
              <w:rPr>
                <w:rFonts w:hint="eastAsia"/>
              </w:rPr>
              <w:t xml:space="preserve">　</w:t>
            </w:r>
            <w:r>
              <w:t>3</w:t>
            </w:r>
            <w:r>
              <w:rPr>
                <w:rFonts w:hint="eastAsia"/>
              </w:rPr>
              <w:t xml:space="preserve">　変更年月日</w:t>
            </w:r>
          </w:p>
        </w:tc>
      </w:tr>
    </w:tbl>
    <w:p w14:paraId="7793FEBE" w14:textId="77777777" w:rsidR="00743BAB" w:rsidRDefault="00743BAB">
      <w:pPr>
        <w:jc w:val="right"/>
      </w:pPr>
    </w:p>
    <w:sectPr w:rsidR="00743BAB">
      <w:pgSz w:w="11906" w:h="16838" w:code="9"/>
      <w:pgMar w:top="1701" w:right="1701" w:bottom="1701" w:left="1701" w:header="282" w:footer="282"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BFD40" w14:textId="77777777" w:rsidR="00944204" w:rsidRDefault="00944204" w:rsidP="002008B9">
      <w:r>
        <w:separator/>
      </w:r>
    </w:p>
  </w:endnote>
  <w:endnote w:type="continuationSeparator" w:id="0">
    <w:p w14:paraId="454B3F99" w14:textId="77777777" w:rsidR="00944204" w:rsidRDefault="00944204" w:rsidP="00200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23E18" w14:textId="77777777" w:rsidR="00944204" w:rsidRDefault="00944204" w:rsidP="002008B9">
      <w:r>
        <w:separator/>
      </w:r>
    </w:p>
  </w:footnote>
  <w:footnote w:type="continuationSeparator" w:id="0">
    <w:p w14:paraId="46FC5FC9" w14:textId="77777777" w:rsidR="00944204" w:rsidRDefault="00944204" w:rsidP="002008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ttachedTemplate r:id="rId1"/>
  <w:doNotTrackMoves/>
  <w:doNotTrackFormatting/>
  <w:defaultTabStop w:val="851"/>
  <w:drawingGridHorizontalSpacing w:val="105"/>
  <w:drawingGridVerticalSpacing w:val="335"/>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743BAB"/>
    <w:rsid w:val="00044608"/>
    <w:rsid w:val="002008B9"/>
    <w:rsid w:val="0032348D"/>
    <w:rsid w:val="00357BF4"/>
    <w:rsid w:val="004468B5"/>
    <w:rsid w:val="00743BAB"/>
    <w:rsid w:val="007852E5"/>
    <w:rsid w:val="00941A00"/>
    <w:rsid w:val="00944204"/>
    <w:rsid w:val="009E082B"/>
    <w:rsid w:val="009F7BF8"/>
    <w:rsid w:val="00BF5F27"/>
    <w:rsid w:val="00DC7E96"/>
    <w:rsid w:val="00EA28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v:textbox inset="5.85pt,.7pt,5.85pt,.7pt"/>
    </o:shapedefaults>
    <o:shapelayout v:ext="edit">
      <o:idmap v:ext="edit" data="1"/>
    </o:shapelayout>
  </w:shapeDefaults>
  <w:decimalSymbol w:val="."/>
  <w:listSeparator w:val=","/>
  <w14:docId w14:val="0EF3A8F7"/>
  <w14:defaultImageDpi w14:val="0"/>
  <w15:docId w15:val="{21E0ABFC-919E-4591-AECB-DA02D6BD0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overflowPunct w:val="0"/>
      <w:autoSpaceDE w:val="0"/>
      <w:autoSpaceDN w:val="0"/>
      <w:jc w:val="both"/>
      <w:textAlignment w:val="center"/>
    </w:pPr>
    <w:rPr>
      <w:rFonts w:ascii="ＭＳ 明朝" w:hAnsi="Courier New"/>
      <w:kern w:val="2"/>
      <w:sz w:val="21"/>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hAnsi="Courier New" w:cs="Times New Roman"/>
      <w:kern w:val="2"/>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hAnsi="Courier New" w:cs="Times New Roman"/>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2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38651;&#23376;&#26356;&#26032;\&#26032;&#20214;&#12539;&#21407;&#35696;&#65288;&#32294;&#65289;.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新件・原議（縦）.dot</Template>
  <TotalTime>0</TotalTime>
  <Pages>1</Pages>
  <Words>42</Words>
  <Characters>243</Characters>
  <Application>Microsoft Office Word</Application>
  <DocSecurity>0</DocSecurity>
  <Lines>2</Lines>
  <Paragraphs>1</Paragraphs>
  <ScaleCrop>false</ScaleCrop>
  <Company/>
  <LinksUpToDate>false</LinksUpToDate>
  <CharactersWithSpaces>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Kohei MIYAGUCHI</dc:creator>
  <cp:keywords/>
  <dc:description/>
  <cp:lastModifiedBy>宮口　航平_江東区</cp:lastModifiedBy>
  <cp:revision>2</cp:revision>
  <cp:lastPrinted>2024-05-12T13:13:00Z</cp:lastPrinted>
  <dcterms:created xsi:type="dcterms:W3CDTF">2025-09-04T22:59:00Z</dcterms:created>
  <dcterms:modified xsi:type="dcterms:W3CDTF">2025-09-04T22:59:00Z</dcterms:modified>
</cp:coreProperties>
</file>